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D86C7" w14:textId="20E5986B" w:rsidR="00C21F69" w:rsidRPr="00C21F69" w:rsidRDefault="00C7765A" w:rsidP="006A34B3">
      <w:pPr>
        <w:pStyle w:val="Title"/>
        <w:jc w:val="center"/>
      </w:pPr>
      <w:bookmarkStart w:id="1" w:name="_Toc221109591"/>
      <w:r w:rsidRPr="00D3311A">
        <w:t>Expression of Interest</w:t>
      </w:r>
      <w:r w:rsidR="007D6C4E">
        <w:t xml:space="preserve">: </w:t>
      </w:r>
      <w:r w:rsidR="008817D2" w:rsidRPr="006A34B3">
        <w:rPr>
          <w:sz w:val="36"/>
          <w:szCs w:val="36"/>
        </w:rPr>
        <w:t>Trauma Care Project Pitch</w:t>
      </w:r>
      <w:bookmarkEnd w:id="1"/>
      <w:r w:rsidR="0092279F" w:rsidRPr="006A34B3">
        <w:rPr>
          <w:sz w:val="36"/>
          <w:szCs w:val="36"/>
        </w:rPr>
        <w:t xml:space="preserve"> &amp; Expert Feedback Forum</w:t>
      </w:r>
    </w:p>
    <w:p w14:paraId="43FA8FA2" w14:textId="77777777" w:rsidR="00C7765A" w:rsidRPr="00D3311A" w:rsidRDefault="00C7765A" w:rsidP="00EE2CAC">
      <w:pPr>
        <w:pStyle w:val="Heading3"/>
      </w:pPr>
      <w:r w:rsidRPr="00D3311A">
        <w:t>About this EOI</w:t>
      </w:r>
    </w:p>
    <w:p w14:paraId="7E6515EF" w14:textId="4C907001" w:rsidR="00C7765A" w:rsidRDefault="00C7765A" w:rsidP="00C7765A">
      <w:r w:rsidRPr="00D3311A">
        <w:t xml:space="preserve">This Expression of Interest invites clinicians and health professionals to share </w:t>
      </w:r>
      <w:r w:rsidR="00566D5F">
        <w:t xml:space="preserve">project </w:t>
      </w:r>
      <w:r w:rsidRPr="00D3311A">
        <w:rPr>
          <w:b/>
          <w:bCs/>
        </w:rPr>
        <w:t>ideas that could improve trauma care</w:t>
      </w:r>
      <w:r w:rsidRPr="00D3311A">
        <w:t xml:space="preserve"> across Queensland. Ideas may relate to clinical practice, education, quality improvement, service delivery, or research. This is </w:t>
      </w:r>
      <w:r w:rsidRPr="00D3311A">
        <w:rPr>
          <w:b/>
          <w:bCs/>
        </w:rPr>
        <w:t>not a grant application</w:t>
      </w:r>
      <w:r w:rsidRPr="00D3311A">
        <w:t xml:space="preserve"> and does not require a fully developed project—early</w:t>
      </w:r>
      <w:r w:rsidRPr="00D3311A">
        <w:noBreakHyphen/>
        <w:t>stage ideas are strongly encouraged</w:t>
      </w:r>
      <w:r w:rsidR="008A25ED">
        <w:t>;</w:t>
      </w:r>
      <w:r>
        <w:t xml:space="preserve"> </w:t>
      </w:r>
      <w:r w:rsidRPr="00D3311A">
        <w:t>clarity matters more than technical detail</w:t>
      </w:r>
      <w:r>
        <w:t xml:space="preserve">.  </w:t>
      </w:r>
    </w:p>
    <w:p w14:paraId="07077B19" w14:textId="77777777" w:rsidR="00C7765A" w:rsidRDefault="00C7765A" w:rsidP="00C7765A"/>
    <w:p w14:paraId="293ED646" w14:textId="32CA87A3" w:rsidR="00C7765A" w:rsidRDefault="00C7765A" w:rsidP="00C7765A">
      <w:r w:rsidRPr="00D3311A">
        <w:t>Selected EOIs will be invited to present their idea</w:t>
      </w:r>
      <w:r w:rsidRPr="004D42FE">
        <w:rPr>
          <w:b/>
          <w:bCs/>
        </w:rPr>
        <w:t xml:space="preserve"> IN PERSON</w:t>
      </w:r>
      <w:r>
        <w:t xml:space="preserve"> </w:t>
      </w:r>
      <w:r w:rsidRPr="00D3311A">
        <w:t xml:space="preserve">during an interactive </w:t>
      </w:r>
      <w:r w:rsidR="00814347">
        <w:t>forum</w:t>
      </w:r>
      <w:r w:rsidRPr="00D3311A">
        <w:t xml:space="preserve"> </w:t>
      </w:r>
      <w:r w:rsidR="00B77C55">
        <w:t>being held</w:t>
      </w:r>
      <w:r w:rsidR="0079554A">
        <w:t xml:space="preserve"> as</w:t>
      </w:r>
      <w:r w:rsidR="00B77C55">
        <w:t xml:space="preserve"> </w:t>
      </w:r>
      <w:r w:rsidR="00FD58DB">
        <w:t xml:space="preserve">part of the </w:t>
      </w:r>
      <w:r w:rsidR="00FD58DB">
        <w:rPr>
          <w:b/>
          <w:bCs/>
        </w:rPr>
        <w:t>Queensland Trauma Symposium</w:t>
      </w:r>
      <w:r w:rsidR="0079554A">
        <w:rPr>
          <w:b/>
          <w:bCs/>
        </w:rPr>
        <w:t>,</w:t>
      </w:r>
      <w:r w:rsidR="00FD58DB">
        <w:rPr>
          <w:b/>
          <w:bCs/>
        </w:rPr>
        <w:t xml:space="preserve"> </w:t>
      </w:r>
      <w:r w:rsidR="00967915">
        <w:rPr>
          <w:b/>
          <w:bCs/>
        </w:rPr>
        <w:t xml:space="preserve">20-21 </w:t>
      </w:r>
      <w:r w:rsidR="00967915" w:rsidRPr="00740A8A">
        <w:rPr>
          <w:b/>
          <w:bCs/>
        </w:rPr>
        <w:t>Augu</w:t>
      </w:r>
      <w:r w:rsidR="00740A8A" w:rsidRPr="00740A8A">
        <w:rPr>
          <w:b/>
          <w:bCs/>
        </w:rPr>
        <w:t>st</w:t>
      </w:r>
      <w:r w:rsidR="00287870" w:rsidRPr="00740A8A">
        <w:rPr>
          <w:b/>
          <w:bCs/>
        </w:rPr>
        <w:t xml:space="preserve"> 2026</w:t>
      </w:r>
      <w:r w:rsidR="00740A8A">
        <w:t>. Each project pitch</w:t>
      </w:r>
      <w:r w:rsidR="009F74CF">
        <w:t xml:space="preserve"> will</w:t>
      </w:r>
      <w:r w:rsidRPr="00D3311A">
        <w:t xml:space="preserve"> receive </w:t>
      </w:r>
      <w:r w:rsidR="007210EA">
        <w:t xml:space="preserve">constructive </w:t>
      </w:r>
      <w:r w:rsidRPr="00D3311A">
        <w:t>feedback from a multidisciplinary panel.</w:t>
      </w:r>
      <w:r>
        <w:t xml:space="preserve"> Individuals or teams welcome to apply.</w:t>
      </w:r>
    </w:p>
    <w:p w14:paraId="2E5780DA" w14:textId="50F3FB1B" w:rsidR="00B5055F" w:rsidRPr="00D3311A" w:rsidRDefault="00000000" w:rsidP="002B2FC0">
      <w:pPr>
        <w:pStyle w:val="Divider"/>
      </w:pPr>
      <w:r>
        <w:pict w14:anchorId="2E30227D">
          <v:rect id="_x0000_i1027" style="width:0;height:1.5pt" o:hralign="center" o:bullet="t" o:hrstd="t" o:hr="t" fillcolor="#a0a0a0" stroked="f"/>
        </w:pict>
      </w:r>
    </w:p>
    <w:p w14:paraId="24264450" w14:textId="1C36D582" w:rsidR="00E042C4" w:rsidRPr="00E042C4" w:rsidRDefault="00C7765A" w:rsidP="00E042C4">
      <w:pPr>
        <w:pStyle w:val="Heading2"/>
      </w:pPr>
      <w:r w:rsidRPr="00D3311A">
        <w:t>Applicant Details</w:t>
      </w:r>
    </w:p>
    <w:p w14:paraId="22630F92" w14:textId="501FAA69" w:rsidR="000B77C8" w:rsidRPr="00B5055F" w:rsidRDefault="00C7765A" w:rsidP="00C7765A">
      <w:r w:rsidRPr="00B5055F">
        <w:t>Lead contact name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A21FFC" w14:paraId="5F68AA67" w14:textId="77777777" w:rsidTr="00A21FFC">
        <w:tc>
          <w:tcPr>
            <w:tcW w:w="4890" w:type="dxa"/>
            <w:shd w:val="clear" w:color="auto" w:fill="FFFFFF" w:themeFill="background1"/>
          </w:tcPr>
          <w:p w14:paraId="7D7A7F0A" w14:textId="59164CC6" w:rsidR="00A21FFC" w:rsidRPr="00E25D26" w:rsidRDefault="00A21FFC" w:rsidP="00A21FFC">
            <w:pPr>
              <w:rPr>
                <w:b/>
                <w:bCs/>
              </w:rPr>
            </w:pPr>
            <w:bookmarkStart w:id="2" w:name="_Hlk227767293"/>
          </w:p>
        </w:tc>
      </w:tr>
    </w:tbl>
    <w:bookmarkEnd w:id="2"/>
    <w:p w14:paraId="714C2E19" w14:textId="59B47966" w:rsidR="00CB63CA" w:rsidRPr="00B5055F" w:rsidRDefault="000670D3" w:rsidP="00E15130">
      <w:pPr>
        <w:spacing w:before="80"/>
      </w:pPr>
      <w:r>
        <w:t>Role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A21FFC" w14:paraId="1706011E" w14:textId="77777777" w:rsidTr="00EA191C">
        <w:tc>
          <w:tcPr>
            <w:tcW w:w="4890" w:type="dxa"/>
            <w:shd w:val="clear" w:color="auto" w:fill="FFFFFF" w:themeFill="background1"/>
          </w:tcPr>
          <w:p w14:paraId="1764F48A" w14:textId="77777777" w:rsidR="00A21FFC" w:rsidRPr="00E25D26" w:rsidRDefault="00A21FFC" w:rsidP="00EA191C">
            <w:pPr>
              <w:rPr>
                <w:b/>
                <w:bCs/>
              </w:rPr>
            </w:pPr>
          </w:p>
        </w:tc>
      </w:tr>
    </w:tbl>
    <w:p w14:paraId="6D4DF14E" w14:textId="258F481D" w:rsidR="00CB63CA" w:rsidRPr="00B5055F" w:rsidRDefault="00C7765A" w:rsidP="00E15130">
      <w:pPr>
        <w:spacing w:before="80"/>
      </w:pPr>
      <w:r w:rsidRPr="00B5055F">
        <w:t xml:space="preserve">Organisation / </w:t>
      </w:r>
      <w:r w:rsidR="000670D3">
        <w:t>Hospital</w:t>
      </w:r>
      <w:r w:rsidR="008216C8">
        <w:t xml:space="preserve"> / Department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A21FFC" w14:paraId="488DD6DD" w14:textId="77777777" w:rsidTr="00EA191C">
        <w:tc>
          <w:tcPr>
            <w:tcW w:w="4890" w:type="dxa"/>
            <w:shd w:val="clear" w:color="auto" w:fill="FFFFFF" w:themeFill="background1"/>
          </w:tcPr>
          <w:p w14:paraId="1813BEDD" w14:textId="77777777" w:rsidR="00A21FFC" w:rsidRPr="00E25D26" w:rsidRDefault="00A21FFC" w:rsidP="00EA191C">
            <w:pPr>
              <w:rPr>
                <w:b/>
                <w:bCs/>
              </w:rPr>
            </w:pPr>
          </w:p>
        </w:tc>
      </w:tr>
    </w:tbl>
    <w:p w14:paraId="45F76FE2" w14:textId="76AB28E1" w:rsidR="00CB63CA" w:rsidRPr="00B5055F" w:rsidRDefault="00C7765A" w:rsidP="00E15130">
      <w:pPr>
        <w:spacing w:before="80"/>
      </w:pPr>
      <w:r w:rsidRPr="00B5055F">
        <w:t>Email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A21FFC" w14:paraId="637B8E16" w14:textId="77777777" w:rsidTr="00EA191C">
        <w:tc>
          <w:tcPr>
            <w:tcW w:w="4890" w:type="dxa"/>
            <w:shd w:val="clear" w:color="auto" w:fill="FFFFFF" w:themeFill="background1"/>
          </w:tcPr>
          <w:p w14:paraId="591DB37C" w14:textId="77777777" w:rsidR="00A21FFC" w:rsidRPr="00E25D26" w:rsidRDefault="00A21FFC" w:rsidP="00EA191C">
            <w:pPr>
              <w:rPr>
                <w:b/>
                <w:bCs/>
              </w:rPr>
            </w:pPr>
          </w:p>
        </w:tc>
      </w:tr>
    </w:tbl>
    <w:p w14:paraId="56A56CAD" w14:textId="625C12E1" w:rsidR="00C7765A" w:rsidRPr="00B5055F" w:rsidRDefault="00C7765A" w:rsidP="00E15130">
      <w:pPr>
        <w:spacing w:before="80"/>
      </w:pPr>
      <w:r w:rsidRPr="00B5055F">
        <w:t>Phone (optional)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A21FFC" w14:paraId="35E822AC" w14:textId="77777777" w:rsidTr="00EA191C">
        <w:tc>
          <w:tcPr>
            <w:tcW w:w="4890" w:type="dxa"/>
            <w:shd w:val="clear" w:color="auto" w:fill="FFFFFF" w:themeFill="background1"/>
          </w:tcPr>
          <w:p w14:paraId="73C3B448" w14:textId="77777777" w:rsidR="00A21FFC" w:rsidRPr="00E25D26" w:rsidRDefault="00A21FFC" w:rsidP="00EA191C">
            <w:pPr>
              <w:rPr>
                <w:b/>
                <w:bCs/>
              </w:rPr>
            </w:pPr>
          </w:p>
        </w:tc>
      </w:tr>
    </w:tbl>
    <w:p w14:paraId="2B93A8D7" w14:textId="540E5EC8" w:rsidR="00B5055F" w:rsidRDefault="00000000" w:rsidP="002B2FC0">
      <w:pPr>
        <w:pStyle w:val="Divider"/>
      </w:pPr>
      <w:r>
        <w:pict w14:anchorId="07A7D63A">
          <v:rect id="_x0000_i1028" style="width:0;height:1.5pt" o:hralign="center" o:hrstd="t" o:hr="t" fillcolor="#a0a0a0" stroked="f"/>
        </w:pict>
      </w:r>
    </w:p>
    <w:p w14:paraId="75E5CF9E" w14:textId="5AC10D5B" w:rsidR="00C7765A" w:rsidRPr="00235F6A" w:rsidRDefault="00C7765A" w:rsidP="00D52BCC">
      <w:pPr>
        <w:pStyle w:val="Heading2"/>
      </w:pPr>
      <w:r w:rsidRPr="00D3311A">
        <w:t>Team Members (if applicable)</w:t>
      </w:r>
    </w:p>
    <w:p w14:paraId="0C5AC674" w14:textId="77777777" w:rsidR="00C7765A" w:rsidRDefault="00C7765A" w:rsidP="00696889">
      <w:pPr>
        <w:pStyle w:val="Fielddetails"/>
      </w:pPr>
      <w:r w:rsidRPr="00D3311A">
        <w:t>You are welcome to submit as a team.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1626"/>
        <w:gridCol w:w="1625"/>
        <w:gridCol w:w="1629"/>
      </w:tblGrid>
      <w:tr w:rsidR="00897233" w:rsidRPr="00E25D26" w14:paraId="2763AB4D" w14:textId="77777777" w:rsidTr="0030208C">
        <w:trPr>
          <w:trHeight w:val="454"/>
        </w:trPr>
        <w:tc>
          <w:tcPr>
            <w:tcW w:w="1626" w:type="dxa"/>
            <w:shd w:val="clear" w:color="auto" w:fill="F2F2F2" w:themeFill="background1" w:themeFillShade="F2"/>
            <w:vAlign w:val="center"/>
          </w:tcPr>
          <w:p w14:paraId="3940B2DC" w14:textId="14AB1BCA" w:rsidR="00897233" w:rsidRPr="00E25D26" w:rsidRDefault="00897233" w:rsidP="00FA149E">
            <w:r w:rsidRPr="00E25D26">
              <w:t>Name</w:t>
            </w:r>
          </w:p>
        </w:tc>
        <w:tc>
          <w:tcPr>
            <w:tcW w:w="1625" w:type="dxa"/>
            <w:shd w:val="clear" w:color="auto" w:fill="F2F2F2" w:themeFill="background1" w:themeFillShade="F2"/>
            <w:vAlign w:val="center"/>
          </w:tcPr>
          <w:p w14:paraId="021A8475" w14:textId="015D94EA" w:rsidR="00897233" w:rsidRPr="00E25D26" w:rsidRDefault="00897233" w:rsidP="00FA149E">
            <w:r w:rsidRPr="00E25D26">
              <w:t>Role</w:t>
            </w:r>
          </w:p>
        </w:tc>
        <w:tc>
          <w:tcPr>
            <w:tcW w:w="1629" w:type="dxa"/>
            <w:shd w:val="clear" w:color="auto" w:fill="F2F2F2" w:themeFill="background1" w:themeFillShade="F2"/>
            <w:vAlign w:val="center"/>
          </w:tcPr>
          <w:p w14:paraId="4E582A82" w14:textId="4A238194" w:rsidR="00897233" w:rsidRPr="00E25D26" w:rsidRDefault="00897233" w:rsidP="00FA149E">
            <w:r w:rsidRPr="00E25D26">
              <w:t>Organisation</w:t>
            </w:r>
          </w:p>
        </w:tc>
      </w:tr>
      <w:tr w:rsidR="00897233" w14:paraId="4F31CE74" w14:textId="77777777" w:rsidTr="00F9034C">
        <w:trPr>
          <w:trHeight w:val="397"/>
        </w:trPr>
        <w:tc>
          <w:tcPr>
            <w:tcW w:w="1626" w:type="dxa"/>
          </w:tcPr>
          <w:p w14:paraId="35AF6CEF" w14:textId="7FAF8A17" w:rsidR="00C21F69" w:rsidRPr="00CF7DC6" w:rsidRDefault="00C21F69" w:rsidP="00C7765A">
            <w:pPr>
              <w:rPr>
                <w:sz w:val="16"/>
                <w:szCs w:val="18"/>
              </w:rPr>
            </w:pPr>
          </w:p>
        </w:tc>
        <w:tc>
          <w:tcPr>
            <w:tcW w:w="1625" w:type="dxa"/>
          </w:tcPr>
          <w:p w14:paraId="25F2DD00" w14:textId="229A226D" w:rsidR="00897233" w:rsidRPr="00CF7DC6" w:rsidRDefault="00897233" w:rsidP="00C7765A">
            <w:pPr>
              <w:rPr>
                <w:sz w:val="16"/>
                <w:szCs w:val="18"/>
              </w:rPr>
            </w:pPr>
          </w:p>
        </w:tc>
        <w:tc>
          <w:tcPr>
            <w:tcW w:w="1629" w:type="dxa"/>
          </w:tcPr>
          <w:p w14:paraId="71150A1C" w14:textId="02556F44" w:rsidR="00897233" w:rsidRPr="00CF7DC6" w:rsidRDefault="00897233" w:rsidP="00C7765A">
            <w:pPr>
              <w:rPr>
                <w:sz w:val="16"/>
                <w:szCs w:val="18"/>
              </w:rPr>
            </w:pPr>
          </w:p>
        </w:tc>
      </w:tr>
      <w:tr w:rsidR="00897233" w14:paraId="04D2DAED" w14:textId="77777777" w:rsidTr="00F65C5F">
        <w:trPr>
          <w:trHeight w:val="397"/>
        </w:trPr>
        <w:tc>
          <w:tcPr>
            <w:tcW w:w="1626" w:type="dxa"/>
          </w:tcPr>
          <w:p w14:paraId="44CA22C3" w14:textId="77777777" w:rsidR="0062616A" w:rsidRPr="00CF7DC6" w:rsidRDefault="0062616A" w:rsidP="00C7765A">
            <w:pPr>
              <w:rPr>
                <w:sz w:val="16"/>
                <w:szCs w:val="18"/>
              </w:rPr>
            </w:pPr>
          </w:p>
        </w:tc>
        <w:tc>
          <w:tcPr>
            <w:tcW w:w="1625" w:type="dxa"/>
          </w:tcPr>
          <w:p w14:paraId="19A47EE4" w14:textId="77777777" w:rsidR="00897233" w:rsidRPr="00CF7DC6" w:rsidRDefault="00897233" w:rsidP="00C7765A">
            <w:pPr>
              <w:rPr>
                <w:sz w:val="16"/>
                <w:szCs w:val="18"/>
              </w:rPr>
            </w:pPr>
          </w:p>
        </w:tc>
        <w:tc>
          <w:tcPr>
            <w:tcW w:w="1629" w:type="dxa"/>
          </w:tcPr>
          <w:p w14:paraId="56A4A175" w14:textId="0E277536" w:rsidR="00897233" w:rsidRPr="00CF7DC6" w:rsidRDefault="00897233" w:rsidP="00C7765A">
            <w:pPr>
              <w:rPr>
                <w:sz w:val="16"/>
                <w:szCs w:val="18"/>
              </w:rPr>
            </w:pPr>
          </w:p>
        </w:tc>
      </w:tr>
      <w:tr w:rsidR="00897233" w14:paraId="38476AC6" w14:textId="77777777" w:rsidTr="00F65C5F">
        <w:trPr>
          <w:trHeight w:val="397"/>
        </w:trPr>
        <w:tc>
          <w:tcPr>
            <w:tcW w:w="1626" w:type="dxa"/>
          </w:tcPr>
          <w:p w14:paraId="28256C46" w14:textId="77777777" w:rsidR="0062616A" w:rsidRPr="00CF7DC6" w:rsidRDefault="0062616A" w:rsidP="00C7765A">
            <w:pPr>
              <w:rPr>
                <w:sz w:val="16"/>
                <w:szCs w:val="18"/>
              </w:rPr>
            </w:pPr>
          </w:p>
        </w:tc>
        <w:tc>
          <w:tcPr>
            <w:tcW w:w="1625" w:type="dxa"/>
          </w:tcPr>
          <w:p w14:paraId="3EB7796B" w14:textId="77777777" w:rsidR="00897233" w:rsidRPr="00CF7DC6" w:rsidRDefault="00897233" w:rsidP="00C7765A">
            <w:pPr>
              <w:rPr>
                <w:sz w:val="16"/>
                <w:szCs w:val="18"/>
              </w:rPr>
            </w:pPr>
          </w:p>
        </w:tc>
        <w:tc>
          <w:tcPr>
            <w:tcW w:w="1629" w:type="dxa"/>
          </w:tcPr>
          <w:p w14:paraId="1FB9DC5C" w14:textId="77777777" w:rsidR="00897233" w:rsidRPr="00CF7DC6" w:rsidRDefault="00897233" w:rsidP="00C7765A">
            <w:pPr>
              <w:rPr>
                <w:sz w:val="16"/>
                <w:szCs w:val="18"/>
              </w:rPr>
            </w:pPr>
          </w:p>
        </w:tc>
      </w:tr>
      <w:tr w:rsidR="0062616A" w14:paraId="7F763C2C" w14:textId="77777777" w:rsidTr="00F65C5F">
        <w:trPr>
          <w:trHeight w:val="397"/>
        </w:trPr>
        <w:tc>
          <w:tcPr>
            <w:tcW w:w="1626" w:type="dxa"/>
          </w:tcPr>
          <w:p w14:paraId="030721D6" w14:textId="77777777" w:rsidR="0062616A" w:rsidRPr="00CF7DC6" w:rsidRDefault="0062616A" w:rsidP="00C7765A">
            <w:pPr>
              <w:rPr>
                <w:sz w:val="16"/>
                <w:szCs w:val="18"/>
              </w:rPr>
            </w:pPr>
          </w:p>
        </w:tc>
        <w:tc>
          <w:tcPr>
            <w:tcW w:w="1625" w:type="dxa"/>
          </w:tcPr>
          <w:p w14:paraId="43A9C1FE" w14:textId="77777777" w:rsidR="0062616A" w:rsidRPr="00CF7DC6" w:rsidRDefault="0062616A" w:rsidP="00C7765A">
            <w:pPr>
              <w:rPr>
                <w:sz w:val="16"/>
                <w:szCs w:val="18"/>
              </w:rPr>
            </w:pPr>
          </w:p>
        </w:tc>
        <w:tc>
          <w:tcPr>
            <w:tcW w:w="1629" w:type="dxa"/>
          </w:tcPr>
          <w:p w14:paraId="62841067" w14:textId="77777777" w:rsidR="0062616A" w:rsidRPr="00CF7DC6" w:rsidRDefault="0062616A" w:rsidP="00C7765A">
            <w:pPr>
              <w:rPr>
                <w:sz w:val="16"/>
                <w:szCs w:val="18"/>
              </w:rPr>
            </w:pPr>
          </w:p>
        </w:tc>
      </w:tr>
      <w:tr w:rsidR="00F65C5F" w14:paraId="51F80D9A" w14:textId="77777777" w:rsidTr="00F65C5F">
        <w:trPr>
          <w:trHeight w:val="397"/>
        </w:trPr>
        <w:tc>
          <w:tcPr>
            <w:tcW w:w="1626" w:type="dxa"/>
          </w:tcPr>
          <w:p w14:paraId="3FC77DFF" w14:textId="77777777" w:rsidR="00F65C5F" w:rsidRDefault="00F65C5F" w:rsidP="00C7765A">
            <w:pPr>
              <w:rPr>
                <w:sz w:val="16"/>
                <w:szCs w:val="18"/>
              </w:rPr>
            </w:pPr>
          </w:p>
        </w:tc>
        <w:tc>
          <w:tcPr>
            <w:tcW w:w="1625" w:type="dxa"/>
          </w:tcPr>
          <w:p w14:paraId="6339805E" w14:textId="77777777" w:rsidR="00F65C5F" w:rsidRPr="00CF7DC6" w:rsidRDefault="00F65C5F" w:rsidP="00C7765A">
            <w:pPr>
              <w:rPr>
                <w:sz w:val="16"/>
                <w:szCs w:val="18"/>
              </w:rPr>
            </w:pPr>
          </w:p>
        </w:tc>
        <w:tc>
          <w:tcPr>
            <w:tcW w:w="1629" w:type="dxa"/>
          </w:tcPr>
          <w:p w14:paraId="2FFE8318" w14:textId="77777777" w:rsidR="00F65C5F" w:rsidRPr="00CF7DC6" w:rsidRDefault="00F65C5F" w:rsidP="00C7765A">
            <w:pPr>
              <w:rPr>
                <w:sz w:val="16"/>
                <w:szCs w:val="18"/>
              </w:rPr>
            </w:pPr>
          </w:p>
        </w:tc>
      </w:tr>
      <w:tr w:rsidR="00F65C5F" w14:paraId="4D84C26E" w14:textId="77777777" w:rsidTr="00F65C5F">
        <w:trPr>
          <w:trHeight w:val="397"/>
        </w:trPr>
        <w:tc>
          <w:tcPr>
            <w:tcW w:w="1626" w:type="dxa"/>
          </w:tcPr>
          <w:p w14:paraId="4E2453D2" w14:textId="77777777" w:rsidR="00F65C5F" w:rsidRDefault="00F65C5F" w:rsidP="00C7765A">
            <w:pPr>
              <w:rPr>
                <w:sz w:val="16"/>
                <w:szCs w:val="18"/>
              </w:rPr>
            </w:pPr>
          </w:p>
        </w:tc>
        <w:tc>
          <w:tcPr>
            <w:tcW w:w="1625" w:type="dxa"/>
          </w:tcPr>
          <w:p w14:paraId="62B08198" w14:textId="77777777" w:rsidR="00F65C5F" w:rsidRPr="00CF7DC6" w:rsidRDefault="00F65C5F" w:rsidP="00C7765A">
            <w:pPr>
              <w:rPr>
                <w:sz w:val="16"/>
                <w:szCs w:val="18"/>
              </w:rPr>
            </w:pPr>
          </w:p>
        </w:tc>
        <w:tc>
          <w:tcPr>
            <w:tcW w:w="1629" w:type="dxa"/>
          </w:tcPr>
          <w:p w14:paraId="28688A0C" w14:textId="77777777" w:rsidR="00F65C5F" w:rsidRPr="00CF7DC6" w:rsidRDefault="00F65C5F" w:rsidP="00C7765A">
            <w:pPr>
              <w:rPr>
                <w:sz w:val="16"/>
                <w:szCs w:val="18"/>
              </w:rPr>
            </w:pPr>
          </w:p>
        </w:tc>
      </w:tr>
      <w:tr w:rsidR="008F1BCF" w14:paraId="5FAFF68B" w14:textId="77777777" w:rsidTr="00F65C5F">
        <w:trPr>
          <w:trHeight w:val="397"/>
        </w:trPr>
        <w:tc>
          <w:tcPr>
            <w:tcW w:w="1626" w:type="dxa"/>
          </w:tcPr>
          <w:p w14:paraId="75A9EBAA" w14:textId="77777777" w:rsidR="008F1BCF" w:rsidRDefault="008F1BCF" w:rsidP="00C7765A">
            <w:pPr>
              <w:rPr>
                <w:sz w:val="16"/>
                <w:szCs w:val="18"/>
              </w:rPr>
            </w:pPr>
          </w:p>
        </w:tc>
        <w:tc>
          <w:tcPr>
            <w:tcW w:w="1625" w:type="dxa"/>
          </w:tcPr>
          <w:p w14:paraId="12C2CEEC" w14:textId="77777777" w:rsidR="008F1BCF" w:rsidRPr="00CF7DC6" w:rsidRDefault="008F1BCF" w:rsidP="00C7765A">
            <w:pPr>
              <w:rPr>
                <w:sz w:val="16"/>
                <w:szCs w:val="18"/>
              </w:rPr>
            </w:pPr>
          </w:p>
        </w:tc>
        <w:tc>
          <w:tcPr>
            <w:tcW w:w="1629" w:type="dxa"/>
          </w:tcPr>
          <w:p w14:paraId="5688F871" w14:textId="77777777" w:rsidR="008F1BCF" w:rsidRPr="00CF7DC6" w:rsidRDefault="008F1BCF" w:rsidP="00C7765A">
            <w:pPr>
              <w:rPr>
                <w:sz w:val="16"/>
                <w:szCs w:val="18"/>
              </w:rPr>
            </w:pPr>
          </w:p>
        </w:tc>
      </w:tr>
      <w:tr w:rsidR="00CF7DC6" w14:paraId="15FEF4B5" w14:textId="77777777" w:rsidTr="00F65C5F">
        <w:trPr>
          <w:trHeight w:val="397"/>
        </w:trPr>
        <w:tc>
          <w:tcPr>
            <w:tcW w:w="1626" w:type="dxa"/>
          </w:tcPr>
          <w:p w14:paraId="7BC72452" w14:textId="77777777" w:rsidR="00CF7DC6" w:rsidRPr="00CF7DC6" w:rsidRDefault="00CF7DC6" w:rsidP="00EA191C">
            <w:pPr>
              <w:rPr>
                <w:sz w:val="16"/>
                <w:szCs w:val="18"/>
              </w:rPr>
            </w:pPr>
          </w:p>
        </w:tc>
        <w:tc>
          <w:tcPr>
            <w:tcW w:w="1625" w:type="dxa"/>
          </w:tcPr>
          <w:p w14:paraId="21C95CF2" w14:textId="77777777" w:rsidR="00CF7DC6" w:rsidRPr="00CF7DC6" w:rsidRDefault="00CF7DC6" w:rsidP="00EA191C">
            <w:pPr>
              <w:rPr>
                <w:sz w:val="16"/>
                <w:szCs w:val="18"/>
              </w:rPr>
            </w:pPr>
          </w:p>
        </w:tc>
        <w:tc>
          <w:tcPr>
            <w:tcW w:w="1629" w:type="dxa"/>
          </w:tcPr>
          <w:p w14:paraId="44FF6CD5" w14:textId="77777777" w:rsidR="00CF7DC6" w:rsidRPr="00CF7DC6" w:rsidRDefault="00CF7DC6" w:rsidP="00EA191C">
            <w:pPr>
              <w:rPr>
                <w:sz w:val="16"/>
                <w:szCs w:val="18"/>
              </w:rPr>
            </w:pPr>
          </w:p>
        </w:tc>
      </w:tr>
    </w:tbl>
    <w:p w14:paraId="48881F0B" w14:textId="77777777" w:rsidR="00627170" w:rsidRDefault="00627170" w:rsidP="007671FE"/>
    <w:p w14:paraId="0905EF12" w14:textId="54C3A420" w:rsidR="00696889" w:rsidRDefault="001A631A" w:rsidP="00696889">
      <w:pPr>
        <w:pStyle w:val="Heading2"/>
      </w:pPr>
      <w:r>
        <w:br w:type="column"/>
      </w:r>
      <w:r w:rsidR="00696889">
        <w:t xml:space="preserve">Your </w:t>
      </w:r>
      <w:r w:rsidR="00C7765A" w:rsidRPr="00D3311A">
        <w:t xml:space="preserve">Project / Idea title </w:t>
      </w:r>
    </w:p>
    <w:p w14:paraId="26F373F8" w14:textId="3BB5545D" w:rsidR="00C7765A" w:rsidRDefault="00696889" w:rsidP="00696889">
      <w:pPr>
        <w:pStyle w:val="Fielddetails"/>
      </w:pPr>
      <w:r>
        <w:t>A w</w:t>
      </w:r>
      <w:r w:rsidR="00C7765A" w:rsidRPr="00D3311A">
        <w:t>orking title is fine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711EAE" w14:paraId="088FBF73" w14:textId="77777777" w:rsidTr="004719CF">
        <w:trPr>
          <w:trHeight w:val="567"/>
        </w:trPr>
        <w:tc>
          <w:tcPr>
            <w:tcW w:w="4890" w:type="dxa"/>
            <w:shd w:val="clear" w:color="auto" w:fill="FFFFFF" w:themeFill="background1"/>
          </w:tcPr>
          <w:p w14:paraId="7F841111" w14:textId="36FCE99E" w:rsidR="00711EAE" w:rsidRPr="004719CF" w:rsidRDefault="00711EAE" w:rsidP="00EA191C">
            <w:pPr>
              <w:rPr>
                <w:b/>
                <w:bCs/>
              </w:rPr>
            </w:pPr>
          </w:p>
        </w:tc>
      </w:tr>
    </w:tbl>
    <w:p w14:paraId="2ED42E0D" w14:textId="77777777" w:rsidR="00884051" w:rsidRPr="00D3311A" w:rsidRDefault="00884051" w:rsidP="00711EAE"/>
    <w:p w14:paraId="43DE4F8C" w14:textId="47A93848" w:rsidR="00696889" w:rsidRDefault="00C7765A" w:rsidP="004636C3">
      <w:pPr>
        <w:pStyle w:val="Heading2"/>
      </w:pPr>
      <w:r w:rsidRPr="00D3311A">
        <w:t>Brief description of the idea</w:t>
      </w:r>
    </w:p>
    <w:p w14:paraId="64B4A731" w14:textId="26847DE4" w:rsidR="00C7765A" w:rsidRPr="00D3311A" w:rsidRDefault="00C7765A" w:rsidP="00696889">
      <w:pPr>
        <w:pStyle w:val="Fielddetails"/>
      </w:pPr>
      <w:r w:rsidRPr="00D3311A">
        <w:t>Please describe:</w:t>
      </w:r>
    </w:p>
    <w:p w14:paraId="017EE230" w14:textId="77777777" w:rsidR="00C7765A" w:rsidRPr="00D3311A" w:rsidRDefault="00C7765A" w:rsidP="00696889">
      <w:pPr>
        <w:pStyle w:val="Fielddetails"/>
        <w:numPr>
          <w:ilvl w:val="0"/>
          <w:numId w:val="31"/>
        </w:numPr>
      </w:pPr>
      <w:r w:rsidRPr="00D3311A">
        <w:t>The problem or gap you are trying to address</w:t>
      </w:r>
    </w:p>
    <w:p w14:paraId="7BB807AD" w14:textId="77777777" w:rsidR="00C7765A" w:rsidRPr="00D3311A" w:rsidRDefault="00C7765A" w:rsidP="00696889">
      <w:pPr>
        <w:pStyle w:val="Fielddetails"/>
        <w:numPr>
          <w:ilvl w:val="0"/>
          <w:numId w:val="31"/>
        </w:numPr>
      </w:pPr>
      <w:r w:rsidRPr="00D3311A">
        <w:t>Your proposed idea or approach</w:t>
      </w:r>
    </w:p>
    <w:p w14:paraId="5E0B798C" w14:textId="77777777" w:rsidR="00C7765A" w:rsidRDefault="00C7765A" w:rsidP="00696889">
      <w:pPr>
        <w:pStyle w:val="Fielddetails"/>
        <w:numPr>
          <w:ilvl w:val="0"/>
          <w:numId w:val="31"/>
        </w:numPr>
      </w:pPr>
      <w:r w:rsidRPr="00D3311A">
        <w:t>Why this matters for trauma care</w:t>
      </w:r>
    </w:p>
    <w:p w14:paraId="7C4F63CB" w14:textId="4EC5B0BF" w:rsidR="00711EAE" w:rsidRDefault="00C7765A" w:rsidP="00D0075F">
      <w:pPr>
        <w:pStyle w:val="Fielddetails"/>
      </w:pPr>
      <w:r w:rsidRPr="00D3311A">
        <w:t xml:space="preserve">You do </w:t>
      </w:r>
      <w:r w:rsidRPr="00D0075F">
        <w:rPr>
          <w:b/>
          <w:bCs/>
        </w:rPr>
        <w:t>not</w:t>
      </w:r>
      <w:r w:rsidRPr="00D3311A">
        <w:t xml:space="preserve"> need</w:t>
      </w:r>
      <w:r w:rsidR="00D0075F">
        <w:t xml:space="preserve"> a</w:t>
      </w:r>
      <w:r w:rsidRPr="00D3311A">
        <w:t xml:space="preserve"> full methodology</w:t>
      </w:r>
      <w:r w:rsidR="00D0075F">
        <w:t>, r</w:t>
      </w:r>
      <w:r w:rsidRPr="00D3311A">
        <w:t>eferences</w:t>
      </w:r>
      <w:r w:rsidR="00D0075F">
        <w:t>, or e</w:t>
      </w:r>
      <w:r w:rsidRPr="00D3311A">
        <w:t>thics approval</w:t>
      </w:r>
      <w:r w:rsidR="00DA26CD">
        <w:t>.</w:t>
      </w:r>
    </w:p>
    <w:p w14:paraId="6560AA00" w14:textId="227748ED" w:rsidR="004636C3" w:rsidRPr="00DB4901" w:rsidRDefault="004636C3" w:rsidP="006464BD">
      <w:pPr>
        <w:pStyle w:val="WordLimit"/>
      </w:pPr>
      <w:r w:rsidRPr="006464BD">
        <w:t>Max</w:t>
      </w:r>
      <w:r w:rsidRPr="00DB4901">
        <w:t xml:space="preserve"> </w:t>
      </w:r>
      <w:r w:rsidR="00DB4901" w:rsidRPr="00DB4901">
        <w:t>250</w:t>
      </w:r>
      <w:r w:rsidRPr="00DB4901">
        <w:t xml:space="preserve"> words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711EAE" w14:paraId="276DA261" w14:textId="77777777" w:rsidTr="004719CF">
        <w:trPr>
          <w:trHeight w:val="11282"/>
        </w:trPr>
        <w:tc>
          <w:tcPr>
            <w:tcW w:w="4890" w:type="dxa"/>
            <w:shd w:val="clear" w:color="auto" w:fill="FFFFFF" w:themeFill="background1"/>
          </w:tcPr>
          <w:p w14:paraId="167BD380" w14:textId="5B0CF0DB" w:rsidR="002142A2" w:rsidRPr="003F07EF" w:rsidRDefault="002142A2" w:rsidP="002142A2">
            <w:pPr>
              <w:rPr>
                <w:sz w:val="18"/>
                <w:szCs w:val="20"/>
              </w:rPr>
            </w:pPr>
          </w:p>
        </w:tc>
      </w:tr>
    </w:tbl>
    <w:p w14:paraId="3CCA033A" w14:textId="4D1EB193" w:rsidR="004636C3" w:rsidRDefault="00711EAE" w:rsidP="004636C3">
      <w:pPr>
        <w:pStyle w:val="Heading2"/>
        <w:rPr>
          <w:rStyle w:val="FielddetailsChar"/>
        </w:rPr>
      </w:pPr>
      <w:r>
        <w:br w:type="column"/>
      </w:r>
      <w:r w:rsidR="00C7765A" w:rsidRPr="00D3311A">
        <w:lastRenderedPageBreak/>
        <w:t>Who would benefit from this idea if it progressed?</w:t>
      </w:r>
    </w:p>
    <w:p w14:paraId="1CCD8534" w14:textId="77777777" w:rsidR="002E01A3" w:rsidRDefault="0083452B" w:rsidP="004636C3">
      <w:pPr>
        <w:pStyle w:val="Fielddetails"/>
        <w:rPr>
          <w:rStyle w:val="FielddetailsChar"/>
        </w:rPr>
      </w:pPr>
      <w:r>
        <w:rPr>
          <w:rStyle w:val="FielddetailsChar"/>
        </w:rPr>
        <w:t xml:space="preserve">What is the impact and reach? </w:t>
      </w:r>
    </w:p>
    <w:p w14:paraId="51D6BD25" w14:textId="0A9CD251" w:rsidR="00C7765A" w:rsidRPr="00696889" w:rsidRDefault="00C7765A" w:rsidP="004636C3">
      <w:pPr>
        <w:pStyle w:val="Fielddetails"/>
        <w:rPr>
          <w:rStyle w:val="FielddetailsChar"/>
        </w:rPr>
      </w:pPr>
      <w:r w:rsidRPr="00696889">
        <w:rPr>
          <w:rStyle w:val="FielddetailsChar"/>
        </w:rPr>
        <w:t xml:space="preserve">e.g. </w:t>
      </w:r>
      <w:r w:rsidR="00DA26CD">
        <w:rPr>
          <w:rStyle w:val="FielddetailsChar"/>
        </w:rPr>
        <w:t xml:space="preserve">to </w:t>
      </w:r>
      <w:r w:rsidRPr="00696889">
        <w:rPr>
          <w:rStyle w:val="FielddetailsChar"/>
        </w:rPr>
        <w:t>patients, clinicians, services, regions</w:t>
      </w:r>
      <w:r w:rsidR="0083452B">
        <w:rPr>
          <w:rStyle w:val="FielddetailsChar"/>
        </w:rPr>
        <w:t>.</w:t>
      </w:r>
    </w:p>
    <w:p w14:paraId="7BD7F8FA" w14:textId="710CD9DB" w:rsidR="00C7765A" w:rsidRPr="006464BD" w:rsidRDefault="00C7765A" w:rsidP="006464BD">
      <w:pPr>
        <w:pStyle w:val="WordLimit"/>
      </w:pPr>
      <w:r w:rsidRPr="00D3311A">
        <w:t>Max 100 words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277906" w14:paraId="08729CA6" w14:textId="77777777" w:rsidTr="00F65C5F">
        <w:trPr>
          <w:trHeight w:val="4037"/>
        </w:trPr>
        <w:tc>
          <w:tcPr>
            <w:tcW w:w="4890" w:type="dxa"/>
            <w:shd w:val="clear" w:color="auto" w:fill="FFFFFF" w:themeFill="background1"/>
          </w:tcPr>
          <w:p w14:paraId="09E745EF" w14:textId="73EE08DD" w:rsidR="00A33000" w:rsidRPr="003F07EF" w:rsidRDefault="00A33000" w:rsidP="002142A2">
            <w:pPr>
              <w:rPr>
                <w:sz w:val="18"/>
                <w:szCs w:val="20"/>
              </w:rPr>
            </w:pPr>
          </w:p>
        </w:tc>
      </w:tr>
    </w:tbl>
    <w:p w14:paraId="64A771CE" w14:textId="77777777" w:rsidR="00277906" w:rsidRDefault="00277906" w:rsidP="00C7765A">
      <w:pPr>
        <w:rPr>
          <w:i/>
          <w:iCs/>
        </w:rPr>
      </w:pPr>
    </w:p>
    <w:p w14:paraId="24830627" w14:textId="77777777" w:rsidR="0093339E" w:rsidRDefault="00C7765A" w:rsidP="000D4B42">
      <w:pPr>
        <w:pStyle w:val="Heading2"/>
      </w:pPr>
      <w:r w:rsidRPr="00D3311A">
        <w:t>Potential for broader application across Queensland:</w:t>
      </w:r>
    </w:p>
    <w:p w14:paraId="3F5528D3" w14:textId="62F24BDD" w:rsidR="002B2FC0" w:rsidRDefault="00000000" w:rsidP="002B2FC0">
      <w:sdt>
        <w:sdtPr>
          <w:id w:val="92909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7E8E" w:rsidRPr="00AB2295">
            <w:rPr>
              <w:rFonts w:ascii="Segoe UI Symbol" w:hAnsi="Segoe UI Symbol" w:cs="Segoe UI Symbol"/>
            </w:rPr>
            <w:t>☐</w:t>
          </w:r>
        </w:sdtContent>
      </w:sdt>
      <w:r w:rsidR="00C7765A" w:rsidRPr="00AB2295">
        <w:t xml:space="preserve"> Single site</w:t>
      </w:r>
      <w:r w:rsidR="00C7765A" w:rsidRPr="00AB2295">
        <w:br/>
      </w:r>
      <w:sdt>
        <w:sdtPr>
          <w:id w:val="27080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7E8E" w:rsidRPr="00AB2295">
            <w:rPr>
              <w:rFonts w:ascii="Segoe UI Symbol" w:hAnsi="Segoe UI Symbol" w:cs="Segoe UI Symbol"/>
            </w:rPr>
            <w:t>☐</w:t>
          </w:r>
        </w:sdtContent>
      </w:sdt>
      <w:r w:rsidR="00C7765A" w:rsidRPr="00AB2295">
        <w:t xml:space="preserve"> Regional</w:t>
      </w:r>
      <w:r w:rsidR="00C7765A" w:rsidRPr="00AB2295">
        <w:br/>
      </w:r>
      <w:sdt>
        <w:sdtPr>
          <w:id w:val="-1483916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22E0">
            <w:rPr>
              <w:rFonts w:ascii="MS Gothic" w:eastAsia="MS Gothic" w:hAnsi="MS Gothic" w:hint="eastAsia"/>
            </w:rPr>
            <w:t>☐</w:t>
          </w:r>
        </w:sdtContent>
      </w:sdt>
      <w:r w:rsidR="00C7765A" w:rsidRPr="00AB2295">
        <w:t xml:space="preserve"> Statewide</w:t>
      </w:r>
      <w:r w:rsidR="00C7765A" w:rsidRPr="00AB2295">
        <w:br/>
      </w:r>
      <w:sdt>
        <w:sdtPr>
          <w:id w:val="-700474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2295" w:rsidRPr="00AB2295">
            <w:rPr>
              <w:rFonts w:ascii="Segoe UI Symbol" w:hAnsi="Segoe UI Symbol" w:cs="Segoe UI Symbol"/>
            </w:rPr>
            <w:t>☐</w:t>
          </w:r>
        </w:sdtContent>
      </w:sdt>
      <w:r w:rsidR="00C7765A" w:rsidRPr="00AB2295">
        <w:t xml:space="preserve"> Unsure at this stage</w:t>
      </w:r>
      <w:r w:rsidR="00AB2295" w:rsidRPr="00AB2295">
        <w:t xml:space="preserve"> </w:t>
      </w:r>
    </w:p>
    <w:p w14:paraId="564B7F2C" w14:textId="41E312CD" w:rsidR="00C7765A" w:rsidRPr="00D3311A" w:rsidRDefault="00000000" w:rsidP="002B2FC0">
      <w:pPr>
        <w:pStyle w:val="Divider"/>
      </w:pPr>
      <w:r>
        <w:pict w14:anchorId="2F9C2881">
          <v:rect id="_x0000_i1029" style="width:0;height:1.5pt" o:hralign="center" o:hrstd="t" o:hr="t" fillcolor="#a0a0a0" stroked="f"/>
        </w:pict>
      </w:r>
    </w:p>
    <w:p w14:paraId="37B9A7E8" w14:textId="77777777" w:rsidR="00D86C24" w:rsidRPr="00D86C24" w:rsidRDefault="00C7765A" w:rsidP="00D86C24">
      <w:pPr>
        <w:pStyle w:val="Heading2"/>
      </w:pPr>
      <w:r w:rsidRPr="00D86C24">
        <w:rPr>
          <w:rStyle w:val="Heading2Char"/>
          <w:b/>
          <w:bCs/>
        </w:rPr>
        <w:t>What kind of help or feedback are you hoping for?</w:t>
      </w:r>
      <w:r w:rsidRPr="00D86C24">
        <w:t xml:space="preserve"> </w:t>
      </w:r>
    </w:p>
    <w:p w14:paraId="295A9EB7" w14:textId="5B1BD033" w:rsidR="00C7765A" w:rsidRPr="00696889" w:rsidRDefault="00C7765A" w:rsidP="0093339E">
      <w:pPr>
        <w:pStyle w:val="Fielddetails"/>
        <w:rPr>
          <w:rStyle w:val="FielddetailsChar"/>
        </w:rPr>
      </w:pPr>
      <w:r w:rsidRPr="00696889">
        <w:rPr>
          <w:rStyle w:val="FielddetailsChar"/>
        </w:rPr>
        <w:t xml:space="preserve">e.g. refining the idea, identifying the right pathway, funding options, methods, statistics, identifying collaborators, stakeholder engagement. This helps guide panel feedback during the workshop. </w:t>
      </w:r>
    </w:p>
    <w:p w14:paraId="3329CBAC" w14:textId="7A859EC8" w:rsidR="00C7765A" w:rsidRPr="006464BD" w:rsidRDefault="00C7765A" w:rsidP="006464BD">
      <w:pPr>
        <w:pStyle w:val="WordLimit"/>
      </w:pPr>
      <w:r w:rsidRPr="00D3311A">
        <w:t>Max 150 words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277906" w14:paraId="3D1281A2" w14:textId="77777777" w:rsidTr="00F65C5F">
        <w:trPr>
          <w:trHeight w:val="5769"/>
        </w:trPr>
        <w:tc>
          <w:tcPr>
            <w:tcW w:w="4890" w:type="dxa"/>
            <w:shd w:val="clear" w:color="auto" w:fill="FFFFFF" w:themeFill="background1"/>
          </w:tcPr>
          <w:p w14:paraId="1B3AE290" w14:textId="27B6534E" w:rsidR="00A33000" w:rsidRPr="003F07EF" w:rsidRDefault="00A33000" w:rsidP="002142A2">
            <w:pPr>
              <w:rPr>
                <w:sz w:val="18"/>
                <w:szCs w:val="20"/>
              </w:rPr>
            </w:pPr>
          </w:p>
        </w:tc>
      </w:tr>
    </w:tbl>
    <w:p w14:paraId="169889FE" w14:textId="20BA5BDC" w:rsidR="000B70BA" w:rsidRPr="00D3311A" w:rsidRDefault="000D4B42" w:rsidP="000B70BA">
      <w:pPr>
        <w:pStyle w:val="Heading2"/>
      </w:pPr>
      <w:r w:rsidRPr="008A2B85">
        <w:br w:type="column"/>
      </w:r>
      <w:r w:rsidR="000B70BA" w:rsidRPr="00D3311A">
        <w:t>Type of Idea (select all that apply)</w:t>
      </w:r>
    </w:p>
    <w:p w14:paraId="74F29A5B" w14:textId="77777777" w:rsidR="000B70BA" w:rsidRPr="00D3311A" w:rsidRDefault="00000000" w:rsidP="000B70BA">
      <w:sdt>
        <w:sdtPr>
          <w:id w:val="-877314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70BA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Clinical improvement / service delivery</w:t>
      </w:r>
      <w:r w:rsidR="000B70BA" w:rsidRPr="00D3311A">
        <w:br/>
      </w:r>
      <w:sdt>
        <w:sdtPr>
          <w:id w:val="1985729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70BA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Education or workforce development</w:t>
      </w:r>
      <w:r w:rsidR="000B70BA" w:rsidRPr="00D3311A">
        <w:br/>
      </w:r>
      <w:sdt>
        <w:sdtPr>
          <w:id w:val="182252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70BA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Quality improvement / audit</w:t>
      </w:r>
      <w:r w:rsidR="000B70BA" w:rsidRPr="00D3311A">
        <w:br/>
      </w:r>
      <w:sdt>
        <w:sdtPr>
          <w:id w:val="1115794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70BA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Research or evaluation</w:t>
      </w:r>
      <w:r w:rsidR="000B70BA" w:rsidRPr="00D3311A">
        <w:br/>
      </w:r>
      <w:sdt>
        <w:sdtPr>
          <w:id w:val="-677889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70BA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Not sure yet / open to guidance</w:t>
      </w:r>
    </w:p>
    <w:p w14:paraId="1A188108" w14:textId="77777777" w:rsidR="000B70BA" w:rsidRPr="00D3311A" w:rsidRDefault="00000000" w:rsidP="000B70BA">
      <w:r>
        <w:pict w14:anchorId="3194E0D5">
          <v:rect id="_x0000_i1030" style="width:0;height:1.5pt" o:hralign="center" o:hrstd="t" o:hr="t" fillcolor="#a0a0a0" stroked="f"/>
        </w:pict>
      </w:r>
    </w:p>
    <w:p w14:paraId="391AE001" w14:textId="77777777" w:rsidR="000B70BA" w:rsidRPr="007D6C4E" w:rsidRDefault="000B70BA" w:rsidP="000B70BA">
      <w:pPr>
        <w:pStyle w:val="Heading2"/>
      </w:pPr>
      <w:r w:rsidRPr="007D6C4E">
        <w:t>Stage of Development</w:t>
      </w:r>
    </w:p>
    <w:p w14:paraId="571066DF" w14:textId="77777777" w:rsidR="000B70BA" w:rsidRPr="00696889" w:rsidRDefault="000B70BA" w:rsidP="00696889">
      <w:pPr>
        <w:pStyle w:val="Fielddetails"/>
      </w:pPr>
      <w:r w:rsidRPr="00696889">
        <w:t xml:space="preserve">Where is this idea currently at? </w:t>
      </w:r>
    </w:p>
    <w:p w14:paraId="2B47510E" w14:textId="030485BA" w:rsidR="000B70BA" w:rsidRPr="00D3311A" w:rsidRDefault="00000000" w:rsidP="000B70BA">
      <w:sdt>
        <w:sdtPr>
          <w:id w:val="-1402202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70BA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Very early concept</w:t>
      </w:r>
      <w:r w:rsidR="000B70BA" w:rsidRPr="00D3311A">
        <w:br/>
      </w:r>
      <w:sdt>
        <w:sdtPr>
          <w:id w:val="-898666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70BA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Some discussion locally</w:t>
      </w:r>
      <w:r w:rsidR="000B70BA" w:rsidRPr="00D3311A">
        <w:br/>
      </w:r>
      <w:sdt>
        <w:sdtPr>
          <w:id w:val="364568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22E0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</w:t>
      </w:r>
      <w:r w:rsidR="00372045">
        <w:t xml:space="preserve">Project </w:t>
      </w:r>
      <w:r w:rsidR="00C54C7F">
        <w:t>documentation and approvals underway</w:t>
      </w:r>
      <w:r w:rsidR="000B70BA" w:rsidRPr="00D3311A">
        <w:br/>
      </w:r>
      <w:sdt>
        <w:sdtPr>
          <w:id w:val="-1949382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70BA">
            <w:rPr>
              <w:rFonts w:ascii="MS Gothic" w:eastAsia="MS Gothic" w:hAnsi="MS Gothic" w:hint="eastAsia"/>
            </w:rPr>
            <w:t>☐</w:t>
          </w:r>
        </w:sdtContent>
      </w:sdt>
      <w:r w:rsidR="000B70BA" w:rsidRPr="00D3311A">
        <w:t xml:space="preserve"> Previously attempted, seeking refinement</w:t>
      </w:r>
    </w:p>
    <w:p w14:paraId="328EC71C" w14:textId="77777777" w:rsidR="00C7765A" w:rsidRDefault="00000000" w:rsidP="002B2FC0">
      <w:pPr>
        <w:pStyle w:val="Divider"/>
        <w:rPr>
          <w:b/>
          <w:bCs/>
        </w:rPr>
      </w:pPr>
      <w:r>
        <w:pict w14:anchorId="14CAB1E9">
          <v:rect id="_x0000_i1031" style="width:0;height:1.5pt" o:hralign="center" o:hrstd="t" o:hr="t" fillcolor="#a0a0a0" stroked="f"/>
        </w:pict>
      </w:r>
    </w:p>
    <w:p w14:paraId="2A79567D" w14:textId="7FD1D166" w:rsidR="00C7765A" w:rsidRPr="00D3311A" w:rsidRDefault="00C7765A" w:rsidP="007D6C4E">
      <w:pPr>
        <w:pStyle w:val="Heading2"/>
      </w:pPr>
      <w:r w:rsidRPr="00D3311A">
        <w:t xml:space="preserve">Optional: Anything </w:t>
      </w:r>
      <w:r w:rsidR="00C54C7F">
        <w:t>e</w:t>
      </w:r>
      <w:r w:rsidRPr="00D3311A">
        <w:t xml:space="preserve">lse </w:t>
      </w:r>
      <w:r w:rsidR="00C54C7F">
        <w:t>w</w:t>
      </w:r>
      <w:r w:rsidRPr="00D3311A">
        <w:t xml:space="preserve">e </w:t>
      </w:r>
      <w:r w:rsidR="00C54C7F">
        <w:t>s</w:t>
      </w:r>
      <w:r w:rsidRPr="00D3311A">
        <w:t xml:space="preserve">hould </w:t>
      </w:r>
      <w:r w:rsidR="00C54C7F">
        <w:t>k</w:t>
      </w:r>
      <w:r w:rsidRPr="00D3311A">
        <w:t>now?</w:t>
      </w:r>
    </w:p>
    <w:p w14:paraId="0BF7C0AC" w14:textId="3EF18EF3" w:rsidR="00C7765A" w:rsidRPr="00D3311A" w:rsidRDefault="00C7765A" w:rsidP="00D86C24">
      <w:pPr>
        <w:pStyle w:val="Fielddetails"/>
      </w:pPr>
      <w:r w:rsidRPr="00D3311A">
        <w:t>e.g. existing approvals, collaborations, sensitivities, constraints</w:t>
      </w:r>
    </w:p>
    <w:p w14:paraId="3AA72FFF" w14:textId="77777777" w:rsidR="00C7765A" w:rsidRDefault="00C7765A" w:rsidP="006464BD">
      <w:pPr>
        <w:pStyle w:val="WordLimit"/>
      </w:pPr>
      <w:r w:rsidRPr="00D3311A">
        <w:t>Max 100 words</w:t>
      </w:r>
    </w:p>
    <w:tbl>
      <w:tblPr>
        <w:tblStyle w:val="TableGridLight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4880"/>
      </w:tblGrid>
      <w:tr w:rsidR="00277906" w14:paraId="78E5DE13" w14:textId="77777777" w:rsidTr="00F65C5F">
        <w:trPr>
          <w:trHeight w:val="4445"/>
        </w:trPr>
        <w:tc>
          <w:tcPr>
            <w:tcW w:w="4890" w:type="dxa"/>
            <w:shd w:val="clear" w:color="auto" w:fill="FFFFFF" w:themeFill="background1"/>
          </w:tcPr>
          <w:p w14:paraId="39547A55" w14:textId="77777777" w:rsidR="00CF099F" w:rsidRPr="003F07EF" w:rsidRDefault="00CF099F" w:rsidP="002142A2">
            <w:pPr>
              <w:rPr>
                <w:sz w:val="18"/>
                <w:szCs w:val="20"/>
              </w:rPr>
            </w:pPr>
          </w:p>
        </w:tc>
      </w:tr>
    </w:tbl>
    <w:p w14:paraId="31FC7646" w14:textId="4393341C" w:rsidR="008A2B85" w:rsidRDefault="00C7765A" w:rsidP="00EE2CAC">
      <w:pPr>
        <w:pStyle w:val="Heading3"/>
      </w:pPr>
      <w:r w:rsidRPr="00D3311A">
        <w:t>Submission Details</w:t>
      </w:r>
    </w:p>
    <w:p w14:paraId="7DAFD82C" w14:textId="07400976" w:rsidR="00C957A3" w:rsidRDefault="008A25ED" w:rsidP="00223B87">
      <w:r>
        <w:t>This form</w:t>
      </w:r>
      <w:r w:rsidR="00C7765A" w:rsidRPr="00D3311A">
        <w:t xml:space="preserve"> should be submitted via </w:t>
      </w:r>
      <w:r w:rsidR="00C7765A" w:rsidRPr="00D3311A">
        <w:rPr>
          <w:b/>
          <w:bCs/>
        </w:rPr>
        <w:t>email</w:t>
      </w:r>
      <w:r w:rsidR="00C7765A" w:rsidRPr="00D3311A">
        <w:t xml:space="preserve"> to: </w:t>
      </w:r>
      <w:hyperlink r:id="rId12" w:history="1">
        <w:r w:rsidR="00C957A3" w:rsidRPr="00A52E57">
          <w:rPr>
            <w:rStyle w:val="Hyperlink"/>
          </w:rPr>
          <w:t>QLDTraumaSymposium@health.qld.gov.au</w:t>
        </w:r>
      </w:hyperlink>
    </w:p>
    <w:p w14:paraId="37D5E270" w14:textId="587B9BC7" w:rsidR="00C7765A" w:rsidRPr="00D3311A" w:rsidRDefault="00C7765A" w:rsidP="00223B87"/>
    <w:p w14:paraId="235CB676" w14:textId="7AF6AA91" w:rsidR="00C7765A" w:rsidRPr="00C957A3" w:rsidRDefault="007D24BF" w:rsidP="00223B87">
      <w:pPr>
        <w:rPr>
          <w:b/>
          <w:bCs/>
        </w:rPr>
      </w:pPr>
      <w:r>
        <w:rPr>
          <w:b/>
          <w:bCs/>
        </w:rPr>
        <w:t>CLOSING DATE FOR</w:t>
      </w:r>
      <w:r w:rsidR="00C957A3">
        <w:rPr>
          <w:b/>
          <w:bCs/>
        </w:rPr>
        <w:t xml:space="preserve"> EOIs</w:t>
      </w:r>
      <w:r w:rsidR="00C7765A" w:rsidRPr="00D3311A">
        <w:rPr>
          <w:b/>
          <w:bCs/>
        </w:rPr>
        <w:t>:</w:t>
      </w:r>
      <w:r w:rsidR="008A25ED" w:rsidRPr="00C957A3">
        <w:rPr>
          <w:b/>
          <w:bCs/>
        </w:rPr>
        <w:t xml:space="preserve"> Friday 3</w:t>
      </w:r>
      <w:r w:rsidR="008A25ED" w:rsidRPr="00C957A3">
        <w:rPr>
          <w:b/>
          <w:bCs/>
          <w:vertAlign w:val="superscript"/>
        </w:rPr>
        <w:t>rd</w:t>
      </w:r>
      <w:r w:rsidR="008A25ED" w:rsidRPr="00C957A3">
        <w:rPr>
          <w:b/>
          <w:bCs/>
        </w:rPr>
        <w:t xml:space="preserve"> July 2026</w:t>
      </w:r>
    </w:p>
    <w:p w14:paraId="7845BCB9" w14:textId="77777777" w:rsidR="00C7765A" w:rsidRPr="00D3311A" w:rsidRDefault="00000000" w:rsidP="002B2FC0">
      <w:pPr>
        <w:pStyle w:val="Divider"/>
      </w:pPr>
      <w:r>
        <w:pict w14:anchorId="14926B34">
          <v:rect id="_x0000_i1032" style="width:0;height:1.5pt" o:hralign="center" o:hrstd="t" o:hr="t" fillcolor="#a0a0a0" stroked="f"/>
        </w:pict>
      </w:r>
    </w:p>
    <w:p w14:paraId="266601D1" w14:textId="3D5222E9" w:rsidR="00C7765A" w:rsidRPr="00D3311A" w:rsidRDefault="00C7765A" w:rsidP="007D6C4E">
      <w:pPr>
        <w:pStyle w:val="Heading2"/>
      </w:pPr>
      <w:r w:rsidRPr="00D3311A">
        <w:t>What Happens Next?</w:t>
      </w:r>
    </w:p>
    <w:p w14:paraId="3260651A" w14:textId="4B7761C9" w:rsidR="00C7765A" w:rsidRDefault="00C7765A" w:rsidP="00C7765A">
      <w:r w:rsidRPr="00D3311A">
        <w:t xml:space="preserve">EOIs will be reviewed by workshop organisers to select a small number of </w:t>
      </w:r>
      <w:r w:rsidR="00DF354D">
        <w:t xml:space="preserve">project </w:t>
      </w:r>
      <w:r w:rsidRPr="00D3311A">
        <w:t xml:space="preserve">ideas for pitching during the </w:t>
      </w:r>
      <w:r w:rsidR="000C0E15">
        <w:t>forum</w:t>
      </w:r>
      <w:r w:rsidRPr="00D3311A">
        <w:t xml:space="preserve">. Selection will consider </w:t>
      </w:r>
      <w:r w:rsidRPr="00D3311A">
        <w:rPr>
          <w:b/>
          <w:bCs/>
        </w:rPr>
        <w:t>clarity of the idea, potential impact, diversity of perspectives, and statewide representation</w:t>
      </w:r>
      <w:r w:rsidRPr="00D3311A">
        <w:t>.</w:t>
      </w:r>
      <w:r>
        <w:t xml:space="preserve"> If your EOI is successful, you will be invited to present your pitch, with presentation slots being approximately 5-10 minutes in length. </w:t>
      </w:r>
      <w:r w:rsidR="00BA75FC">
        <w:t>Constructive feedback from</w:t>
      </w:r>
      <w:r w:rsidR="00164A5E">
        <w:t xml:space="preserve"> a panel of project advisors</w:t>
      </w:r>
      <w:r>
        <w:t xml:space="preserve"> will be given following each pitch</w:t>
      </w:r>
      <w:r w:rsidR="00C43F12">
        <w:t>.</w:t>
      </w:r>
    </w:p>
    <w:p w14:paraId="1432D87D" w14:textId="77777777" w:rsidR="0093339E" w:rsidRDefault="0093339E" w:rsidP="00C7765A"/>
    <w:p w14:paraId="3713566F" w14:textId="77777777" w:rsidR="00C7765A" w:rsidRDefault="00C7765A" w:rsidP="00C7765A"/>
    <w:p w14:paraId="7BE7BECE" w14:textId="0A615793" w:rsidR="00C7765A" w:rsidRPr="00492220" w:rsidRDefault="00C7765A" w:rsidP="00C7765A">
      <w:pPr>
        <w:rPr>
          <w:b/>
          <w:bCs/>
        </w:rPr>
      </w:pPr>
      <w:r>
        <w:rPr>
          <w:b/>
          <w:bCs/>
        </w:rPr>
        <w:t xml:space="preserve">NOTIFICATION OF OUTCOME: </w:t>
      </w:r>
      <w:r w:rsidRPr="00492220">
        <w:rPr>
          <w:b/>
          <w:bCs/>
        </w:rPr>
        <w:t>17</w:t>
      </w:r>
      <w:r w:rsidRPr="00492220">
        <w:rPr>
          <w:b/>
          <w:bCs/>
          <w:vertAlign w:val="superscript"/>
        </w:rPr>
        <w:t>th</w:t>
      </w:r>
      <w:r w:rsidRPr="00492220">
        <w:rPr>
          <w:b/>
          <w:bCs/>
        </w:rPr>
        <w:t xml:space="preserve"> July 2026</w:t>
      </w:r>
    </w:p>
    <w:sectPr w:rsidR="00C7765A" w:rsidRPr="00492220" w:rsidSect="001B001A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560" w:right="709" w:bottom="426" w:left="709" w:header="60" w:footer="2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702B8" w14:textId="77777777" w:rsidR="00596D70" w:rsidRDefault="00596D70" w:rsidP="00185154">
      <w:r>
        <w:separator/>
      </w:r>
    </w:p>
    <w:p w14:paraId="1A302689" w14:textId="77777777" w:rsidR="00596D70" w:rsidRDefault="00596D70"/>
  </w:endnote>
  <w:endnote w:type="continuationSeparator" w:id="0">
    <w:p w14:paraId="5D364B7E" w14:textId="77777777" w:rsidR="00596D70" w:rsidRDefault="00596D70" w:rsidP="00185154">
      <w:r>
        <w:continuationSeparator/>
      </w:r>
    </w:p>
    <w:p w14:paraId="06FB149E" w14:textId="77777777" w:rsidR="00596D70" w:rsidRDefault="00596D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47E439D9" w14:paraId="1C0E3FE9" w14:textId="77777777" w:rsidTr="47E439D9">
      <w:tc>
        <w:tcPr>
          <w:tcW w:w="3495" w:type="dxa"/>
        </w:tcPr>
        <w:p w14:paraId="48EAF46D" w14:textId="77777777" w:rsidR="47E439D9" w:rsidRDefault="47E439D9" w:rsidP="47E439D9">
          <w:pPr>
            <w:pStyle w:val="Header"/>
            <w:ind w:left="-115"/>
            <w:rPr>
              <w:szCs w:val="17"/>
            </w:rPr>
          </w:pPr>
        </w:p>
      </w:tc>
      <w:tc>
        <w:tcPr>
          <w:tcW w:w="3495" w:type="dxa"/>
        </w:tcPr>
        <w:p w14:paraId="78AFE3EB" w14:textId="77777777" w:rsidR="47E439D9" w:rsidRDefault="47E439D9" w:rsidP="47E439D9">
          <w:pPr>
            <w:pStyle w:val="Header"/>
            <w:jc w:val="center"/>
            <w:rPr>
              <w:szCs w:val="17"/>
            </w:rPr>
          </w:pPr>
        </w:p>
      </w:tc>
      <w:tc>
        <w:tcPr>
          <w:tcW w:w="3495" w:type="dxa"/>
        </w:tcPr>
        <w:p w14:paraId="0EC7A4E9" w14:textId="0DAE392C" w:rsidR="47E439D9" w:rsidRDefault="47E439D9" w:rsidP="47E439D9">
          <w:pPr>
            <w:pStyle w:val="Header"/>
            <w:ind w:right="-115"/>
            <w:jc w:val="right"/>
            <w:rPr>
              <w:szCs w:val="17"/>
            </w:rPr>
          </w:pPr>
        </w:p>
      </w:tc>
    </w:tr>
  </w:tbl>
  <w:p w14:paraId="69B68923" w14:textId="46E7E7CE" w:rsidR="47E439D9" w:rsidRDefault="00A017F0" w:rsidP="00A017F0">
    <w:pPr>
      <w:pStyle w:val="Footer"/>
      <w:tabs>
        <w:tab w:val="clear" w:pos="9639"/>
        <w:tab w:val="left" w:pos="8925"/>
      </w:tabs>
      <w:jc w:val="right"/>
      <w:rPr>
        <w:szCs w:val="14"/>
      </w:rPr>
    </w:pPr>
    <w:r>
      <w:rPr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624CE" w14:textId="4F6019D9" w:rsidR="00F60166" w:rsidRPr="002C051E" w:rsidRDefault="00F60166" w:rsidP="002C051E">
    <w:pPr>
      <w:pStyle w:val="Footer"/>
    </w:pPr>
  </w:p>
  <w:p w14:paraId="3DCE9CB9" w14:textId="77777777" w:rsidR="00F60166" w:rsidRPr="002C051E" w:rsidRDefault="00F60166" w:rsidP="002C051E">
    <w:pPr>
      <w:pStyle w:val="Footer"/>
    </w:pPr>
  </w:p>
  <w:p w14:paraId="3A5F2D4B" w14:textId="5A8FF5DB" w:rsidR="00F60166" w:rsidRPr="002C051E" w:rsidRDefault="00F60166" w:rsidP="002C051E">
    <w:pPr>
      <w:pStyle w:val="Footer"/>
    </w:pPr>
  </w:p>
  <w:p w14:paraId="705956AF" w14:textId="77777777" w:rsidR="00F60166" w:rsidRPr="002C051E" w:rsidRDefault="00F60166" w:rsidP="002C051E">
    <w:pPr>
      <w:pStyle w:val="Footer"/>
    </w:pPr>
  </w:p>
  <w:p w14:paraId="2E5F5982" w14:textId="77777777" w:rsidR="00F60166" w:rsidRPr="002C051E" w:rsidRDefault="00F60166" w:rsidP="002C051E">
    <w:pPr>
      <w:pStyle w:val="Footer"/>
    </w:pPr>
    <w:r w:rsidRPr="00FA16FB">
      <w:rPr>
        <w:noProof/>
      </w:rPr>
      <w:t xml:space="preserve"> </w:t>
    </w:r>
  </w:p>
  <w:p w14:paraId="1AF9934A" w14:textId="77777777" w:rsidR="00F60166" w:rsidRPr="002C051E" w:rsidRDefault="00F60166" w:rsidP="002C051E">
    <w:pPr>
      <w:pStyle w:val="Footer"/>
    </w:pPr>
  </w:p>
  <w:p w14:paraId="73944729" w14:textId="77777777" w:rsidR="00F60166" w:rsidRPr="002C051E" w:rsidRDefault="00F60166" w:rsidP="002C051E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C5645" w14:textId="77777777" w:rsidR="00596D70" w:rsidRDefault="00596D70" w:rsidP="00185154">
      <w:bookmarkStart w:id="0" w:name="_Hlk227821000"/>
      <w:bookmarkEnd w:id="0"/>
      <w:r>
        <w:separator/>
      </w:r>
    </w:p>
    <w:p w14:paraId="32A65488" w14:textId="77777777" w:rsidR="00596D70" w:rsidRDefault="00596D70"/>
  </w:footnote>
  <w:footnote w:type="continuationSeparator" w:id="0">
    <w:p w14:paraId="20A94F85" w14:textId="77777777" w:rsidR="00596D70" w:rsidRDefault="00596D70" w:rsidP="00185154">
      <w:r>
        <w:continuationSeparator/>
      </w:r>
    </w:p>
    <w:p w14:paraId="1A5C5EC3" w14:textId="77777777" w:rsidR="00596D70" w:rsidRDefault="00596D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47E439D9" w14:paraId="6D3A0733" w14:textId="77777777" w:rsidTr="47E439D9">
      <w:tc>
        <w:tcPr>
          <w:tcW w:w="3495" w:type="dxa"/>
        </w:tcPr>
        <w:p w14:paraId="575223D8" w14:textId="77777777" w:rsidR="47E439D9" w:rsidRDefault="47E439D9" w:rsidP="47E439D9">
          <w:pPr>
            <w:pStyle w:val="Header"/>
            <w:ind w:left="-115"/>
            <w:rPr>
              <w:szCs w:val="17"/>
            </w:rPr>
          </w:pPr>
        </w:p>
      </w:tc>
      <w:tc>
        <w:tcPr>
          <w:tcW w:w="3495" w:type="dxa"/>
        </w:tcPr>
        <w:p w14:paraId="0535F754" w14:textId="77777777" w:rsidR="47E439D9" w:rsidRDefault="47E439D9" w:rsidP="47E439D9">
          <w:pPr>
            <w:pStyle w:val="Header"/>
            <w:jc w:val="center"/>
            <w:rPr>
              <w:szCs w:val="17"/>
            </w:rPr>
          </w:pPr>
        </w:p>
      </w:tc>
      <w:tc>
        <w:tcPr>
          <w:tcW w:w="3495" w:type="dxa"/>
        </w:tcPr>
        <w:p w14:paraId="025E0D8A" w14:textId="77777777" w:rsidR="47E439D9" w:rsidRDefault="47E439D9" w:rsidP="47E439D9">
          <w:pPr>
            <w:pStyle w:val="Header"/>
            <w:ind w:right="-115"/>
            <w:jc w:val="right"/>
            <w:rPr>
              <w:szCs w:val="17"/>
            </w:rPr>
          </w:pPr>
        </w:p>
      </w:tc>
    </w:tr>
  </w:tbl>
  <w:p w14:paraId="3A48C81B" w14:textId="0BDF55F0" w:rsidR="00403027" w:rsidRDefault="00403027" w:rsidP="00741870">
    <w:pPr>
      <w:tabs>
        <w:tab w:val="center" w:pos="4962"/>
        <w:tab w:val="right" w:pos="10490"/>
      </w:tabs>
      <w:ind w:right="-2"/>
    </w:pPr>
    <w:r>
      <w:rPr>
        <w:noProof/>
      </w:rPr>
      <w:drawing>
        <wp:inline distT="0" distB="0" distL="0" distR="0" wp14:anchorId="1531931F" wp14:editId="6623CEAB">
          <wp:extent cx="1190847" cy="564218"/>
          <wp:effectExtent l="0" t="0" r="0" b="7620"/>
          <wp:docPr id="294828184" name="Picture 1" descr="A red and white flag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244887" name="Picture 1" descr="A red and white flag with white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264"/>
                  <a:stretch>
                    <a:fillRect/>
                  </a:stretch>
                </pic:blipFill>
                <pic:spPr bwMode="auto">
                  <a:xfrm>
                    <a:off x="0" y="0"/>
                    <a:ext cx="1270190" cy="6018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E14EB">
      <w:tab/>
    </w:r>
    <w:r w:rsidR="005E14EB" w:rsidRPr="001A631A">
      <w:rPr>
        <w:noProof/>
      </w:rPr>
      <w:drawing>
        <wp:inline distT="0" distB="0" distL="0" distR="0" wp14:anchorId="0221AE08" wp14:editId="611E211A">
          <wp:extent cx="1425350" cy="595423"/>
          <wp:effectExtent l="0" t="0" r="3810" b="0"/>
          <wp:docPr id="539120425" name="Picture 1" descr="A blue triangle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477555" name="Picture 1" descr="A blue triangle with black text&#10;&#10;AI-generated content may be incorrect."/>
                  <pic:cNvPicPr/>
                </pic:nvPicPr>
                <pic:blipFill rotWithShape="1">
                  <a:blip r:embed="rId2"/>
                  <a:srcRect b="-14351"/>
                  <a:stretch>
                    <a:fillRect/>
                  </a:stretch>
                </pic:blipFill>
                <pic:spPr bwMode="auto">
                  <a:xfrm>
                    <a:off x="0" y="0"/>
                    <a:ext cx="1476325" cy="6167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  <w:t xml:space="preserve">  </w:t>
    </w:r>
    <w:r>
      <w:rPr>
        <w:noProof/>
      </w:rPr>
      <w:drawing>
        <wp:inline distT="0" distB="0" distL="0" distR="0" wp14:anchorId="5964273B" wp14:editId="4024911F">
          <wp:extent cx="1927883" cy="510363"/>
          <wp:effectExtent l="0" t="0" r="0" b="0"/>
          <wp:docPr id="1976960284" name="Picture 1976960284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670333" name="Picture 1602670333" descr="A black and white logo&#10;&#10;AI-generated content may be incorrect."/>
                  <pic:cNvPicPr/>
                </pic:nvPicPr>
                <pic:blipFill rotWithShape="1">
                  <a:blip r:embed="rId3"/>
                  <a:srcRect t="1" b="-39738"/>
                  <a:stretch>
                    <a:fillRect/>
                  </a:stretch>
                </pic:blipFill>
                <pic:spPr bwMode="auto">
                  <a:xfrm>
                    <a:off x="0" y="0"/>
                    <a:ext cx="1999064" cy="5292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63325D7" w14:textId="275ED496" w:rsidR="47E439D9" w:rsidRDefault="47E439D9" w:rsidP="47E439D9">
    <w:pPr>
      <w:pStyle w:val="Header"/>
      <w:rPr>
        <w:szCs w:val="17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1367D" w14:textId="580DA968" w:rsidR="00F60166" w:rsidRDefault="001A631A" w:rsidP="00417A5A">
    <w:pPr>
      <w:tabs>
        <w:tab w:val="right" w:pos="10490"/>
      </w:tabs>
      <w:ind w:right="-2"/>
    </w:pPr>
    <w:r>
      <w:rPr>
        <w:noProof/>
      </w:rPr>
      <w:drawing>
        <wp:inline distT="0" distB="0" distL="0" distR="0" wp14:anchorId="18573FD0" wp14:editId="05514850">
          <wp:extent cx="1288282" cy="610383"/>
          <wp:effectExtent l="0" t="0" r="7620" b="0"/>
          <wp:docPr id="1334378181" name="Picture 1" descr="A red and white flag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244887" name="Picture 1" descr="A red and white flag with white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264"/>
                  <a:stretch>
                    <a:fillRect/>
                  </a:stretch>
                </pic:blipFill>
                <pic:spPr bwMode="auto">
                  <a:xfrm>
                    <a:off x="0" y="0"/>
                    <a:ext cx="1345077" cy="6372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F5D2C">
      <w:t xml:space="preserve">     </w:t>
    </w:r>
    <w:r w:rsidR="00CF5D2C" w:rsidRPr="001A631A">
      <w:rPr>
        <w:noProof/>
      </w:rPr>
      <w:drawing>
        <wp:inline distT="0" distB="0" distL="0" distR="0" wp14:anchorId="1F1E9FF5" wp14:editId="74EB3FC2">
          <wp:extent cx="1584252" cy="578750"/>
          <wp:effectExtent l="0" t="0" r="0" b="0"/>
          <wp:docPr id="704582321" name="Picture 1" descr="A blue triangle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477555" name="Picture 1" descr="A blue triangle with black text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7881" cy="594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3027">
      <w:t xml:space="preserve">  </w:t>
    </w:r>
    <w:r w:rsidR="00403027">
      <w:rPr>
        <w:noProof/>
      </w:rPr>
      <w:drawing>
        <wp:inline distT="0" distB="0" distL="0" distR="0" wp14:anchorId="73C92B03" wp14:editId="23D2B2D4">
          <wp:extent cx="2537367" cy="480695"/>
          <wp:effectExtent l="0" t="0" r="0" b="0"/>
          <wp:docPr id="1648020723" name="Picture 1648020723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670333" name="Picture 1602670333" descr="A black and white logo&#10;&#10;AI-generated content may be incorrect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53638" cy="483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BF78E5" w14:textId="41C480D3" w:rsidR="001A631A" w:rsidRPr="00673B79" w:rsidRDefault="001A631A" w:rsidP="001A631A">
    <w:pPr>
      <w:tabs>
        <w:tab w:val="center" w:pos="104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numPicBullet w:numPicBulletId="1">
    <w:pict>
      <v:rect id="_x0000_i1026" style="width:0;height:1.5pt" o:hralign="center" o:bullet="t" o:hrstd="t" o:hr="t" fillcolor="#a0a0a0" stroked="f"/>
    </w:pict>
  </w:numPicBullet>
  <w:abstractNum w:abstractNumId="0" w15:restartNumberingAfterBreak="0">
    <w:nsid w:val="01FB28C5"/>
    <w:multiLevelType w:val="multilevel"/>
    <w:tmpl w:val="9A566412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-12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301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726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51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576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20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2426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851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276"/>
        </w:tabs>
        <w:ind w:left="3276" w:firstLine="0"/>
      </w:pPr>
      <w:rPr>
        <w:rFonts w:hint="default"/>
      </w:rPr>
    </w:lvl>
  </w:abstractNum>
  <w:abstractNum w:abstractNumId="1" w15:restartNumberingAfterBreak="0">
    <w:nsid w:val="039C34BD"/>
    <w:multiLevelType w:val="hybridMultilevel"/>
    <w:tmpl w:val="64E2B89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7284AE9"/>
    <w:multiLevelType w:val="multilevel"/>
    <w:tmpl w:val="A2DA094A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color w:val="auto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color w:val="auto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color w:val="auto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color w:val="auto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color w:val="auto"/>
      </w:rPr>
    </w:lvl>
    <w:lvl w:ilvl="5">
      <w:start w:val="1"/>
      <w:numFmt w:val="decimal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2975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00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25"/>
        </w:tabs>
        <w:ind w:left="3825" w:hanging="425"/>
      </w:pPr>
      <w:rPr>
        <w:rFonts w:hint="default"/>
      </w:rPr>
    </w:lvl>
  </w:abstractNum>
  <w:abstractNum w:abstractNumId="3" w15:restartNumberingAfterBreak="0">
    <w:nsid w:val="0CCD4DAA"/>
    <w:multiLevelType w:val="multilevel"/>
    <w:tmpl w:val="B05AE86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" w:hAnsi="Arial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4" w15:restartNumberingAfterBreak="0">
    <w:nsid w:val="0FF738F7"/>
    <w:multiLevelType w:val="hybridMultilevel"/>
    <w:tmpl w:val="F77CEB70"/>
    <w:lvl w:ilvl="0" w:tplc="0C6CD0B2">
      <w:start w:val="3"/>
      <w:numFmt w:val="bullet"/>
      <w:lvlText w:val="-"/>
      <w:lvlJc w:val="left"/>
      <w:pPr>
        <w:ind w:left="1193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5" w15:restartNumberingAfterBreak="0">
    <w:nsid w:val="15981813"/>
    <w:multiLevelType w:val="hybridMultilevel"/>
    <w:tmpl w:val="B936FF36"/>
    <w:lvl w:ilvl="0" w:tplc="0C09000B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8D137A1"/>
    <w:multiLevelType w:val="hybridMultilevel"/>
    <w:tmpl w:val="AFB64746"/>
    <w:lvl w:ilvl="0" w:tplc="BE8800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65D60"/>
    <w:multiLevelType w:val="multilevel"/>
    <w:tmpl w:val="00D8A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7D3A50"/>
    <w:multiLevelType w:val="hybridMultilevel"/>
    <w:tmpl w:val="1D42B1F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4741D40"/>
    <w:multiLevelType w:val="multilevel"/>
    <w:tmpl w:val="99025BA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2975" w:hanging="425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3825" w:hanging="425"/>
      </w:pPr>
      <w:rPr>
        <w:rFonts w:hint="default"/>
        <w:color w:val="E1001A"/>
      </w:rPr>
    </w:lvl>
  </w:abstractNum>
  <w:abstractNum w:abstractNumId="10" w15:restartNumberingAfterBreak="0">
    <w:nsid w:val="29A849A5"/>
    <w:multiLevelType w:val="hybridMultilevel"/>
    <w:tmpl w:val="A874D702"/>
    <w:lvl w:ilvl="0" w:tplc="C5E0D674">
      <w:numFmt w:val="bullet"/>
      <w:lvlText w:val="-"/>
      <w:lvlJc w:val="left"/>
      <w:pPr>
        <w:ind w:left="1193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1" w15:restartNumberingAfterBreak="0">
    <w:nsid w:val="29EF6523"/>
    <w:multiLevelType w:val="hybridMultilevel"/>
    <w:tmpl w:val="EAC2B5E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AEE18DD"/>
    <w:multiLevelType w:val="multilevel"/>
    <w:tmpl w:val="9D625AA6"/>
    <w:numStyleLink w:val="ListNumberedHeadings"/>
  </w:abstractNum>
  <w:abstractNum w:abstractNumId="13" w15:restartNumberingAfterBreak="0">
    <w:nsid w:val="33755D8F"/>
    <w:multiLevelType w:val="hybridMultilevel"/>
    <w:tmpl w:val="929036B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353912ED"/>
    <w:multiLevelType w:val="multilevel"/>
    <w:tmpl w:val="CCDCA7F2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1275"/>
        </w:tabs>
        <w:ind w:left="1275" w:hanging="425"/>
      </w:pPr>
      <w:rPr>
        <w:rFonts w:ascii="Courier New" w:hAnsi="Courier New" w:hint="default"/>
        <w:color w:val="auto"/>
        <w:sz w:val="20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pStyle w:val="ListBullet6"/>
      <w:lvlText w:val="○"/>
      <w:lvlJc w:val="left"/>
      <w:pPr>
        <w:tabs>
          <w:tab w:val="num" w:pos="2550"/>
        </w:tabs>
        <w:ind w:left="2550" w:hanging="425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2975" w:hanging="425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3825" w:hanging="425"/>
      </w:pPr>
      <w:rPr>
        <w:rFonts w:hint="default"/>
      </w:rPr>
    </w:lvl>
  </w:abstractNum>
  <w:abstractNum w:abstractNumId="15" w15:restartNumberingAfterBreak="0">
    <w:nsid w:val="36342252"/>
    <w:multiLevelType w:val="hybridMultilevel"/>
    <w:tmpl w:val="C4125CFC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39B229F6"/>
    <w:multiLevelType w:val="multilevel"/>
    <w:tmpl w:val="DC6A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70620A"/>
    <w:multiLevelType w:val="hybridMultilevel"/>
    <w:tmpl w:val="C8C22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pStyle w:val="No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236192" w:themeColor="accent1"/>
      </w:rPr>
    </w:lvl>
    <w:lvl w:ilvl="1">
      <w:start w:val="1"/>
      <w:numFmt w:val="decimal"/>
      <w:pStyle w:val="No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78B" w:themeColor="accent2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A3AD" w:themeColor="accent3"/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236192" w:themeColor="accent1"/>
        <w:sz w:val="20"/>
      </w:rPr>
    </w:lvl>
    <w:lvl w:ilvl="4">
      <w:start w:val="1"/>
      <w:numFmt w:val="decimal"/>
      <w:pStyle w:val="No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78B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25D3974"/>
    <w:multiLevelType w:val="multilevel"/>
    <w:tmpl w:val="CECCF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490FA9"/>
    <w:multiLevelType w:val="hybridMultilevel"/>
    <w:tmpl w:val="E52A0C22"/>
    <w:lvl w:ilvl="0" w:tplc="AF8C2BE6">
      <w:start w:val="1"/>
      <w:numFmt w:val="bullet"/>
      <w:lvlText w:val=""/>
      <w:lvlJc w:val="center"/>
      <w:pPr>
        <w:ind w:left="3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21" w15:restartNumberingAfterBreak="0">
    <w:nsid w:val="626E5373"/>
    <w:multiLevelType w:val="multilevel"/>
    <w:tmpl w:val="FD08A010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A91600"/>
    <w:multiLevelType w:val="hybridMultilevel"/>
    <w:tmpl w:val="4456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F255AB"/>
    <w:multiLevelType w:val="hybridMultilevel"/>
    <w:tmpl w:val="30C42B14"/>
    <w:lvl w:ilvl="0" w:tplc="0C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4" w15:restartNumberingAfterBreak="0">
    <w:nsid w:val="72E46109"/>
    <w:multiLevelType w:val="multilevel"/>
    <w:tmpl w:val="B05AE864"/>
    <w:numStyleLink w:val="ListTableBullet"/>
  </w:abstractNum>
  <w:abstractNum w:abstractNumId="25" w15:restartNumberingAfterBreak="0">
    <w:nsid w:val="74844894"/>
    <w:multiLevelType w:val="hybridMultilevel"/>
    <w:tmpl w:val="DBB06B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C87691"/>
    <w:multiLevelType w:val="multilevel"/>
    <w:tmpl w:val="FD08A010"/>
    <w:numStyleLink w:val="ListTableNumber"/>
  </w:abstractNum>
  <w:abstractNum w:abstractNumId="27" w15:restartNumberingAfterBreak="0">
    <w:nsid w:val="7D1E3476"/>
    <w:multiLevelType w:val="multilevel"/>
    <w:tmpl w:val="AA96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abstractNum w:abstractNumId="29" w15:restartNumberingAfterBreak="0">
    <w:nsid w:val="7EEA37D3"/>
    <w:multiLevelType w:val="hybridMultilevel"/>
    <w:tmpl w:val="81BC9C1E"/>
    <w:lvl w:ilvl="0" w:tplc="F43A06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689783">
    <w:abstractNumId w:val="28"/>
  </w:num>
  <w:num w:numId="2" w16cid:durableId="630289009">
    <w:abstractNumId w:val="18"/>
  </w:num>
  <w:num w:numId="3" w16cid:durableId="1296989708">
    <w:abstractNumId w:val="3"/>
  </w:num>
  <w:num w:numId="4" w16cid:durableId="2098281895">
    <w:abstractNumId w:val="21"/>
  </w:num>
  <w:num w:numId="5" w16cid:durableId="182599893">
    <w:abstractNumId w:val="12"/>
  </w:num>
  <w:num w:numId="6" w16cid:durableId="529874544">
    <w:abstractNumId w:val="2"/>
  </w:num>
  <w:num w:numId="7" w16cid:durableId="1917518971">
    <w:abstractNumId w:val="14"/>
  </w:num>
  <w:num w:numId="8" w16cid:durableId="716586185">
    <w:abstractNumId w:val="9"/>
  </w:num>
  <w:num w:numId="9" w16cid:durableId="1253926471">
    <w:abstractNumId w:val="0"/>
  </w:num>
  <w:num w:numId="10" w16cid:durableId="1277521860">
    <w:abstractNumId w:val="24"/>
  </w:num>
  <w:num w:numId="11" w16cid:durableId="1996954858">
    <w:abstractNumId w:val="26"/>
  </w:num>
  <w:num w:numId="12" w16cid:durableId="827596877">
    <w:abstractNumId w:val="25"/>
  </w:num>
  <w:num w:numId="13" w16cid:durableId="1984381603">
    <w:abstractNumId w:val="11"/>
  </w:num>
  <w:num w:numId="14" w16cid:durableId="121849754">
    <w:abstractNumId w:val="23"/>
  </w:num>
  <w:num w:numId="15" w16cid:durableId="1405255467">
    <w:abstractNumId w:val="15"/>
  </w:num>
  <w:num w:numId="16" w16cid:durableId="527836022">
    <w:abstractNumId w:val="13"/>
  </w:num>
  <w:num w:numId="17" w16cid:durableId="190732746">
    <w:abstractNumId w:val="8"/>
  </w:num>
  <w:num w:numId="18" w16cid:durableId="1000231580">
    <w:abstractNumId w:val="10"/>
  </w:num>
  <w:num w:numId="19" w16cid:durableId="1073048568">
    <w:abstractNumId w:val="4"/>
  </w:num>
  <w:num w:numId="20" w16cid:durableId="1358510377">
    <w:abstractNumId w:val="5"/>
  </w:num>
  <w:num w:numId="21" w16cid:durableId="732197963">
    <w:abstractNumId w:val="1"/>
  </w:num>
  <w:num w:numId="22" w16cid:durableId="921257112">
    <w:abstractNumId w:val="20"/>
  </w:num>
  <w:num w:numId="23" w16cid:durableId="988755391">
    <w:abstractNumId w:val="29"/>
  </w:num>
  <w:num w:numId="24" w16cid:durableId="1931162025">
    <w:abstractNumId w:val="6"/>
  </w:num>
  <w:num w:numId="25" w16cid:durableId="1698264450">
    <w:abstractNumId w:val="0"/>
  </w:num>
  <w:num w:numId="26" w16cid:durableId="417289639">
    <w:abstractNumId w:val="0"/>
  </w:num>
  <w:num w:numId="27" w16cid:durableId="2085490439">
    <w:abstractNumId w:val="16"/>
  </w:num>
  <w:num w:numId="28" w16cid:durableId="459348386">
    <w:abstractNumId w:val="27"/>
  </w:num>
  <w:num w:numId="29" w16cid:durableId="1004236540">
    <w:abstractNumId w:val="19"/>
  </w:num>
  <w:num w:numId="30" w16cid:durableId="11883449">
    <w:abstractNumId w:val="7"/>
  </w:num>
  <w:num w:numId="31" w16cid:durableId="1489327078">
    <w:abstractNumId w:val="22"/>
  </w:num>
  <w:num w:numId="32" w16cid:durableId="1747847349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8E1"/>
    <w:rsid w:val="00002460"/>
    <w:rsid w:val="00002D10"/>
    <w:rsid w:val="000036E3"/>
    <w:rsid w:val="00003AB4"/>
    <w:rsid w:val="000041F5"/>
    <w:rsid w:val="00004B10"/>
    <w:rsid w:val="000053D0"/>
    <w:rsid w:val="00005902"/>
    <w:rsid w:val="00006100"/>
    <w:rsid w:val="00010517"/>
    <w:rsid w:val="00010567"/>
    <w:rsid w:val="00011DE5"/>
    <w:rsid w:val="00011EF5"/>
    <w:rsid w:val="00014002"/>
    <w:rsid w:val="000169B3"/>
    <w:rsid w:val="00017107"/>
    <w:rsid w:val="00017470"/>
    <w:rsid w:val="00017476"/>
    <w:rsid w:val="00021323"/>
    <w:rsid w:val="00022EBD"/>
    <w:rsid w:val="000275E3"/>
    <w:rsid w:val="000300C2"/>
    <w:rsid w:val="00034F1C"/>
    <w:rsid w:val="00037125"/>
    <w:rsid w:val="0004247D"/>
    <w:rsid w:val="00045948"/>
    <w:rsid w:val="0004788E"/>
    <w:rsid w:val="00047D9E"/>
    <w:rsid w:val="00050D62"/>
    <w:rsid w:val="00052405"/>
    <w:rsid w:val="000539B5"/>
    <w:rsid w:val="000573D1"/>
    <w:rsid w:val="0006118A"/>
    <w:rsid w:val="000670D3"/>
    <w:rsid w:val="00067190"/>
    <w:rsid w:val="00067272"/>
    <w:rsid w:val="000710DA"/>
    <w:rsid w:val="00071307"/>
    <w:rsid w:val="00071C7D"/>
    <w:rsid w:val="00073ABA"/>
    <w:rsid w:val="00073B20"/>
    <w:rsid w:val="000753C4"/>
    <w:rsid w:val="00075E77"/>
    <w:rsid w:val="0007650B"/>
    <w:rsid w:val="00076F97"/>
    <w:rsid w:val="00080167"/>
    <w:rsid w:val="0008099E"/>
    <w:rsid w:val="0008222D"/>
    <w:rsid w:val="00083B45"/>
    <w:rsid w:val="00085F4F"/>
    <w:rsid w:val="000870BB"/>
    <w:rsid w:val="00087A6B"/>
    <w:rsid w:val="00087D93"/>
    <w:rsid w:val="00090EE4"/>
    <w:rsid w:val="00091DE5"/>
    <w:rsid w:val="00093336"/>
    <w:rsid w:val="00094158"/>
    <w:rsid w:val="00096FFE"/>
    <w:rsid w:val="00097FD3"/>
    <w:rsid w:val="000A27F8"/>
    <w:rsid w:val="000A44A9"/>
    <w:rsid w:val="000A6082"/>
    <w:rsid w:val="000A65C2"/>
    <w:rsid w:val="000A7790"/>
    <w:rsid w:val="000B2313"/>
    <w:rsid w:val="000B3E5D"/>
    <w:rsid w:val="000B3EBE"/>
    <w:rsid w:val="000B6C37"/>
    <w:rsid w:val="000B6FA1"/>
    <w:rsid w:val="000B70BA"/>
    <w:rsid w:val="000B77C8"/>
    <w:rsid w:val="000C0C22"/>
    <w:rsid w:val="000C0E15"/>
    <w:rsid w:val="000C1D1E"/>
    <w:rsid w:val="000C285B"/>
    <w:rsid w:val="000C4D2D"/>
    <w:rsid w:val="000C5616"/>
    <w:rsid w:val="000C6094"/>
    <w:rsid w:val="000C6356"/>
    <w:rsid w:val="000C7777"/>
    <w:rsid w:val="000C7C60"/>
    <w:rsid w:val="000D1E2D"/>
    <w:rsid w:val="000D230D"/>
    <w:rsid w:val="000D25AF"/>
    <w:rsid w:val="000D3900"/>
    <w:rsid w:val="000D440E"/>
    <w:rsid w:val="000D4B42"/>
    <w:rsid w:val="000D506A"/>
    <w:rsid w:val="000D5A6E"/>
    <w:rsid w:val="000D6E22"/>
    <w:rsid w:val="000E1979"/>
    <w:rsid w:val="000E1A5E"/>
    <w:rsid w:val="000E40A7"/>
    <w:rsid w:val="000E45B7"/>
    <w:rsid w:val="000E6252"/>
    <w:rsid w:val="000F072B"/>
    <w:rsid w:val="000F1469"/>
    <w:rsid w:val="000F1E9F"/>
    <w:rsid w:val="000F3550"/>
    <w:rsid w:val="000F4A35"/>
    <w:rsid w:val="000F4D72"/>
    <w:rsid w:val="000F7F25"/>
    <w:rsid w:val="0010227D"/>
    <w:rsid w:val="00103483"/>
    <w:rsid w:val="001063C6"/>
    <w:rsid w:val="001063F8"/>
    <w:rsid w:val="001076CF"/>
    <w:rsid w:val="00113E19"/>
    <w:rsid w:val="00117E36"/>
    <w:rsid w:val="00121DEB"/>
    <w:rsid w:val="001225BE"/>
    <w:rsid w:val="001235FD"/>
    <w:rsid w:val="00123AD7"/>
    <w:rsid w:val="00124EE6"/>
    <w:rsid w:val="0013218E"/>
    <w:rsid w:val="001352AB"/>
    <w:rsid w:val="00136DA4"/>
    <w:rsid w:val="001400C4"/>
    <w:rsid w:val="00140FB4"/>
    <w:rsid w:val="001449F3"/>
    <w:rsid w:val="00145C94"/>
    <w:rsid w:val="00145CCD"/>
    <w:rsid w:val="001505D8"/>
    <w:rsid w:val="00154790"/>
    <w:rsid w:val="00154C4F"/>
    <w:rsid w:val="00154FE4"/>
    <w:rsid w:val="0015523F"/>
    <w:rsid w:val="00156423"/>
    <w:rsid w:val="001600E5"/>
    <w:rsid w:val="0016117D"/>
    <w:rsid w:val="00164725"/>
    <w:rsid w:val="00164A5E"/>
    <w:rsid w:val="00170D1B"/>
    <w:rsid w:val="00171E3B"/>
    <w:rsid w:val="001729F9"/>
    <w:rsid w:val="00175311"/>
    <w:rsid w:val="001760DF"/>
    <w:rsid w:val="00176962"/>
    <w:rsid w:val="001778FE"/>
    <w:rsid w:val="001814A5"/>
    <w:rsid w:val="00182283"/>
    <w:rsid w:val="001829A7"/>
    <w:rsid w:val="001838A9"/>
    <w:rsid w:val="00185154"/>
    <w:rsid w:val="00185F85"/>
    <w:rsid w:val="0018653D"/>
    <w:rsid w:val="0019114D"/>
    <w:rsid w:val="00191F69"/>
    <w:rsid w:val="00192325"/>
    <w:rsid w:val="00192C51"/>
    <w:rsid w:val="00192E1E"/>
    <w:rsid w:val="00192E7E"/>
    <w:rsid w:val="00196E03"/>
    <w:rsid w:val="00197C30"/>
    <w:rsid w:val="001A002A"/>
    <w:rsid w:val="001A0363"/>
    <w:rsid w:val="001A054E"/>
    <w:rsid w:val="001A161E"/>
    <w:rsid w:val="001A1E60"/>
    <w:rsid w:val="001A22A6"/>
    <w:rsid w:val="001A631A"/>
    <w:rsid w:val="001A6566"/>
    <w:rsid w:val="001A7AD5"/>
    <w:rsid w:val="001B001A"/>
    <w:rsid w:val="001B01AE"/>
    <w:rsid w:val="001B04E0"/>
    <w:rsid w:val="001B1471"/>
    <w:rsid w:val="001B2C4B"/>
    <w:rsid w:val="001B2F56"/>
    <w:rsid w:val="001B4B5B"/>
    <w:rsid w:val="001B5CEA"/>
    <w:rsid w:val="001B6896"/>
    <w:rsid w:val="001C08B4"/>
    <w:rsid w:val="001C3AFA"/>
    <w:rsid w:val="001C5CCF"/>
    <w:rsid w:val="001C721D"/>
    <w:rsid w:val="001C726D"/>
    <w:rsid w:val="001D2FAA"/>
    <w:rsid w:val="001D3573"/>
    <w:rsid w:val="001D3B50"/>
    <w:rsid w:val="001D4AC2"/>
    <w:rsid w:val="001D679E"/>
    <w:rsid w:val="001D7936"/>
    <w:rsid w:val="001E0ABF"/>
    <w:rsid w:val="001E1C2F"/>
    <w:rsid w:val="001E1E1F"/>
    <w:rsid w:val="001E2035"/>
    <w:rsid w:val="001E30C6"/>
    <w:rsid w:val="001E42F6"/>
    <w:rsid w:val="001E5843"/>
    <w:rsid w:val="001E5B0D"/>
    <w:rsid w:val="001F00BE"/>
    <w:rsid w:val="001F16CA"/>
    <w:rsid w:val="001F1933"/>
    <w:rsid w:val="001F1A3C"/>
    <w:rsid w:val="001F3736"/>
    <w:rsid w:val="001F3D07"/>
    <w:rsid w:val="001F66DB"/>
    <w:rsid w:val="001F70EE"/>
    <w:rsid w:val="002018DE"/>
    <w:rsid w:val="00203A43"/>
    <w:rsid w:val="002048E9"/>
    <w:rsid w:val="00205975"/>
    <w:rsid w:val="002078C1"/>
    <w:rsid w:val="00210324"/>
    <w:rsid w:val="002106C4"/>
    <w:rsid w:val="002109CE"/>
    <w:rsid w:val="00210DEF"/>
    <w:rsid w:val="002121C2"/>
    <w:rsid w:val="0021223B"/>
    <w:rsid w:val="00213CA5"/>
    <w:rsid w:val="002142A2"/>
    <w:rsid w:val="00214E47"/>
    <w:rsid w:val="00215C25"/>
    <w:rsid w:val="00220079"/>
    <w:rsid w:val="002217C6"/>
    <w:rsid w:val="002218D3"/>
    <w:rsid w:val="00222215"/>
    <w:rsid w:val="0022286A"/>
    <w:rsid w:val="00223B87"/>
    <w:rsid w:val="00224B29"/>
    <w:rsid w:val="00225D91"/>
    <w:rsid w:val="002263F9"/>
    <w:rsid w:val="0023023E"/>
    <w:rsid w:val="00230FA9"/>
    <w:rsid w:val="00231A03"/>
    <w:rsid w:val="00235B0A"/>
    <w:rsid w:val="00235F6A"/>
    <w:rsid w:val="00236AE0"/>
    <w:rsid w:val="00236DCC"/>
    <w:rsid w:val="002435A4"/>
    <w:rsid w:val="0024795A"/>
    <w:rsid w:val="0025119D"/>
    <w:rsid w:val="00251ADA"/>
    <w:rsid w:val="00252201"/>
    <w:rsid w:val="002538AC"/>
    <w:rsid w:val="00253A99"/>
    <w:rsid w:val="00253B57"/>
    <w:rsid w:val="00254DD8"/>
    <w:rsid w:val="00255478"/>
    <w:rsid w:val="002557A0"/>
    <w:rsid w:val="00256D40"/>
    <w:rsid w:val="0026001C"/>
    <w:rsid w:val="00260C67"/>
    <w:rsid w:val="00261365"/>
    <w:rsid w:val="00261529"/>
    <w:rsid w:val="00263F78"/>
    <w:rsid w:val="002645B2"/>
    <w:rsid w:val="00267DCA"/>
    <w:rsid w:val="00271286"/>
    <w:rsid w:val="002736B0"/>
    <w:rsid w:val="00277906"/>
    <w:rsid w:val="00277954"/>
    <w:rsid w:val="002779F2"/>
    <w:rsid w:val="00280A85"/>
    <w:rsid w:val="00283667"/>
    <w:rsid w:val="0028602C"/>
    <w:rsid w:val="00287321"/>
    <w:rsid w:val="00287870"/>
    <w:rsid w:val="00287A63"/>
    <w:rsid w:val="00290F92"/>
    <w:rsid w:val="0029745A"/>
    <w:rsid w:val="002A1A2E"/>
    <w:rsid w:val="002A22A2"/>
    <w:rsid w:val="002A4070"/>
    <w:rsid w:val="002A4BB2"/>
    <w:rsid w:val="002A5B53"/>
    <w:rsid w:val="002B01BA"/>
    <w:rsid w:val="002B250C"/>
    <w:rsid w:val="002B2FC0"/>
    <w:rsid w:val="002B4003"/>
    <w:rsid w:val="002B6004"/>
    <w:rsid w:val="002B7F6F"/>
    <w:rsid w:val="002C051E"/>
    <w:rsid w:val="002C0D3B"/>
    <w:rsid w:val="002C5910"/>
    <w:rsid w:val="002C5B1C"/>
    <w:rsid w:val="002C695F"/>
    <w:rsid w:val="002C7AF8"/>
    <w:rsid w:val="002D18FC"/>
    <w:rsid w:val="002D2427"/>
    <w:rsid w:val="002D4254"/>
    <w:rsid w:val="002D4E6E"/>
    <w:rsid w:val="002D55AA"/>
    <w:rsid w:val="002D5F14"/>
    <w:rsid w:val="002D6E9D"/>
    <w:rsid w:val="002E01A3"/>
    <w:rsid w:val="002E01AF"/>
    <w:rsid w:val="002E05ED"/>
    <w:rsid w:val="002E0DDE"/>
    <w:rsid w:val="002E32D2"/>
    <w:rsid w:val="002E7605"/>
    <w:rsid w:val="002F1584"/>
    <w:rsid w:val="002F2BFD"/>
    <w:rsid w:val="002F4862"/>
    <w:rsid w:val="002F521B"/>
    <w:rsid w:val="002F5878"/>
    <w:rsid w:val="002F5A66"/>
    <w:rsid w:val="002F6A53"/>
    <w:rsid w:val="0030077C"/>
    <w:rsid w:val="00301893"/>
    <w:rsid w:val="0030208C"/>
    <w:rsid w:val="003032E7"/>
    <w:rsid w:val="003055D9"/>
    <w:rsid w:val="003059D9"/>
    <w:rsid w:val="0030622B"/>
    <w:rsid w:val="00306678"/>
    <w:rsid w:val="00306FF4"/>
    <w:rsid w:val="0031183D"/>
    <w:rsid w:val="00316051"/>
    <w:rsid w:val="00322EC0"/>
    <w:rsid w:val="00323117"/>
    <w:rsid w:val="00325CE7"/>
    <w:rsid w:val="00326199"/>
    <w:rsid w:val="00330763"/>
    <w:rsid w:val="003333D4"/>
    <w:rsid w:val="003340B6"/>
    <w:rsid w:val="00336927"/>
    <w:rsid w:val="003372D4"/>
    <w:rsid w:val="00340240"/>
    <w:rsid w:val="003411DD"/>
    <w:rsid w:val="003455D0"/>
    <w:rsid w:val="00345E42"/>
    <w:rsid w:val="003464FB"/>
    <w:rsid w:val="00346794"/>
    <w:rsid w:val="00352060"/>
    <w:rsid w:val="0035337A"/>
    <w:rsid w:val="00355093"/>
    <w:rsid w:val="00357296"/>
    <w:rsid w:val="00361502"/>
    <w:rsid w:val="0036222E"/>
    <w:rsid w:val="00362E0A"/>
    <w:rsid w:val="00363D55"/>
    <w:rsid w:val="00363F41"/>
    <w:rsid w:val="00364FBB"/>
    <w:rsid w:val="003708EC"/>
    <w:rsid w:val="003711A6"/>
    <w:rsid w:val="003718F8"/>
    <w:rsid w:val="00372045"/>
    <w:rsid w:val="00373263"/>
    <w:rsid w:val="0037398C"/>
    <w:rsid w:val="0037618F"/>
    <w:rsid w:val="00381523"/>
    <w:rsid w:val="00381A7D"/>
    <w:rsid w:val="00381BE4"/>
    <w:rsid w:val="003820DC"/>
    <w:rsid w:val="00384296"/>
    <w:rsid w:val="00384361"/>
    <w:rsid w:val="00384D54"/>
    <w:rsid w:val="003853C1"/>
    <w:rsid w:val="0038659F"/>
    <w:rsid w:val="00392276"/>
    <w:rsid w:val="00392431"/>
    <w:rsid w:val="00392CC4"/>
    <w:rsid w:val="00392DBD"/>
    <w:rsid w:val="003948E1"/>
    <w:rsid w:val="003A04C1"/>
    <w:rsid w:val="003A08A5"/>
    <w:rsid w:val="003A11EA"/>
    <w:rsid w:val="003A1333"/>
    <w:rsid w:val="003A143B"/>
    <w:rsid w:val="003A55BB"/>
    <w:rsid w:val="003A5EA3"/>
    <w:rsid w:val="003B0724"/>
    <w:rsid w:val="003B0945"/>
    <w:rsid w:val="003B097F"/>
    <w:rsid w:val="003B3E1E"/>
    <w:rsid w:val="003B48C5"/>
    <w:rsid w:val="003B4DCF"/>
    <w:rsid w:val="003B7765"/>
    <w:rsid w:val="003B7A1D"/>
    <w:rsid w:val="003B7DF4"/>
    <w:rsid w:val="003C261E"/>
    <w:rsid w:val="003C3129"/>
    <w:rsid w:val="003C48D4"/>
    <w:rsid w:val="003C652F"/>
    <w:rsid w:val="003C6A24"/>
    <w:rsid w:val="003D0597"/>
    <w:rsid w:val="003D3B71"/>
    <w:rsid w:val="003D56AF"/>
    <w:rsid w:val="003D5826"/>
    <w:rsid w:val="003D784C"/>
    <w:rsid w:val="003E0C30"/>
    <w:rsid w:val="003E1EF3"/>
    <w:rsid w:val="003E5319"/>
    <w:rsid w:val="003E6F05"/>
    <w:rsid w:val="003E7F26"/>
    <w:rsid w:val="003F07EF"/>
    <w:rsid w:val="003F20A0"/>
    <w:rsid w:val="003F38F0"/>
    <w:rsid w:val="003F5DEF"/>
    <w:rsid w:val="003F678F"/>
    <w:rsid w:val="003F7B08"/>
    <w:rsid w:val="00400656"/>
    <w:rsid w:val="00401EAD"/>
    <w:rsid w:val="00402087"/>
    <w:rsid w:val="00402A54"/>
    <w:rsid w:val="00402EFF"/>
    <w:rsid w:val="00403027"/>
    <w:rsid w:val="00403164"/>
    <w:rsid w:val="00403BCC"/>
    <w:rsid w:val="00404615"/>
    <w:rsid w:val="004047D0"/>
    <w:rsid w:val="00405415"/>
    <w:rsid w:val="00405930"/>
    <w:rsid w:val="00405E27"/>
    <w:rsid w:val="00406450"/>
    <w:rsid w:val="00407776"/>
    <w:rsid w:val="00407C52"/>
    <w:rsid w:val="004146BE"/>
    <w:rsid w:val="00414EDA"/>
    <w:rsid w:val="00414FF7"/>
    <w:rsid w:val="004152FC"/>
    <w:rsid w:val="00416603"/>
    <w:rsid w:val="0041746C"/>
    <w:rsid w:val="00417A5A"/>
    <w:rsid w:val="00422696"/>
    <w:rsid w:val="00422783"/>
    <w:rsid w:val="00427353"/>
    <w:rsid w:val="00427487"/>
    <w:rsid w:val="00433017"/>
    <w:rsid w:val="0043564D"/>
    <w:rsid w:val="004359D0"/>
    <w:rsid w:val="0043628A"/>
    <w:rsid w:val="00444672"/>
    <w:rsid w:val="004449F0"/>
    <w:rsid w:val="00444AE6"/>
    <w:rsid w:val="00447074"/>
    <w:rsid w:val="004478FD"/>
    <w:rsid w:val="00452052"/>
    <w:rsid w:val="00452958"/>
    <w:rsid w:val="00452C33"/>
    <w:rsid w:val="00455F17"/>
    <w:rsid w:val="0045755C"/>
    <w:rsid w:val="00457E41"/>
    <w:rsid w:val="004607E0"/>
    <w:rsid w:val="00461600"/>
    <w:rsid w:val="004617C8"/>
    <w:rsid w:val="00462362"/>
    <w:rsid w:val="00462E63"/>
    <w:rsid w:val="004636C3"/>
    <w:rsid w:val="00465D45"/>
    <w:rsid w:val="00467019"/>
    <w:rsid w:val="004676C6"/>
    <w:rsid w:val="00467E18"/>
    <w:rsid w:val="004700B3"/>
    <w:rsid w:val="004719CF"/>
    <w:rsid w:val="004813DB"/>
    <w:rsid w:val="00483EFA"/>
    <w:rsid w:val="004841D9"/>
    <w:rsid w:val="00484DEF"/>
    <w:rsid w:val="00485184"/>
    <w:rsid w:val="004857E5"/>
    <w:rsid w:val="00487B50"/>
    <w:rsid w:val="0049173D"/>
    <w:rsid w:val="00491C59"/>
    <w:rsid w:val="00492220"/>
    <w:rsid w:val="00494981"/>
    <w:rsid w:val="00494983"/>
    <w:rsid w:val="00495154"/>
    <w:rsid w:val="004973B4"/>
    <w:rsid w:val="004A0318"/>
    <w:rsid w:val="004A1469"/>
    <w:rsid w:val="004A1820"/>
    <w:rsid w:val="004A4E4D"/>
    <w:rsid w:val="004A50BF"/>
    <w:rsid w:val="004B21E8"/>
    <w:rsid w:val="004B5D3B"/>
    <w:rsid w:val="004B63C9"/>
    <w:rsid w:val="004B75E8"/>
    <w:rsid w:val="004B7DAE"/>
    <w:rsid w:val="004C1584"/>
    <w:rsid w:val="004C5DCB"/>
    <w:rsid w:val="004C69DF"/>
    <w:rsid w:val="004C781A"/>
    <w:rsid w:val="004C7CBA"/>
    <w:rsid w:val="004D001A"/>
    <w:rsid w:val="004D0EF7"/>
    <w:rsid w:val="004D37BE"/>
    <w:rsid w:val="004D4C19"/>
    <w:rsid w:val="004D6780"/>
    <w:rsid w:val="004D6DB3"/>
    <w:rsid w:val="004D76E1"/>
    <w:rsid w:val="004E2694"/>
    <w:rsid w:val="004E43D1"/>
    <w:rsid w:val="004E57C9"/>
    <w:rsid w:val="004E79A4"/>
    <w:rsid w:val="004F2A3C"/>
    <w:rsid w:val="004F3300"/>
    <w:rsid w:val="004F37D0"/>
    <w:rsid w:val="004F3D6F"/>
    <w:rsid w:val="004F542D"/>
    <w:rsid w:val="004F5B1E"/>
    <w:rsid w:val="00500AB7"/>
    <w:rsid w:val="005015D8"/>
    <w:rsid w:val="00501B24"/>
    <w:rsid w:val="00502C2D"/>
    <w:rsid w:val="00507C1E"/>
    <w:rsid w:val="0051056D"/>
    <w:rsid w:val="00513BC6"/>
    <w:rsid w:val="00514159"/>
    <w:rsid w:val="005155B7"/>
    <w:rsid w:val="00517146"/>
    <w:rsid w:val="005173DD"/>
    <w:rsid w:val="005212A0"/>
    <w:rsid w:val="00523C84"/>
    <w:rsid w:val="005277C1"/>
    <w:rsid w:val="00527F5D"/>
    <w:rsid w:val="00531FBE"/>
    <w:rsid w:val="005322D5"/>
    <w:rsid w:val="0053243E"/>
    <w:rsid w:val="005331C9"/>
    <w:rsid w:val="00533445"/>
    <w:rsid w:val="00534C9C"/>
    <w:rsid w:val="00536A7F"/>
    <w:rsid w:val="005373D9"/>
    <w:rsid w:val="00537AE7"/>
    <w:rsid w:val="005418F4"/>
    <w:rsid w:val="00542047"/>
    <w:rsid w:val="00542D15"/>
    <w:rsid w:val="00542F7D"/>
    <w:rsid w:val="00546098"/>
    <w:rsid w:val="00547683"/>
    <w:rsid w:val="0055219D"/>
    <w:rsid w:val="0055353F"/>
    <w:rsid w:val="00553EFC"/>
    <w:rsid w:val="00556786"/>
    <w:rsid w:val="00560346"/>
    <w:rsid w:val="00561E11"/>
    <w:rsid w:val="0056210A"/>
    <w:rsid w:val="00562CB3"/>
    <w:rsid w:val="00565351"/>
    <w:rsid w:val="0056633F"/>
    <w:rsid w:val="00566D5F"/>
    <w:rsid w:val="005713E5"/>
    <w:rsid w:val="00572A4D"/>
    <w:rsid w:val="00574CD7"/>
    <w:rsid w:val="00577DF1"/>
    <w:rsid w:val="00577E55"/>
    <w:rsid w:val="0058008D"/>
    <w:rsid w:val="005839BA"/>
    <w:rsid w:val="00584162"/>
    <w:rsid w:val="0058435D"/>
    <w:rsid w:val="0058447A"/>
    <w:rsid w:val="005916A5"/>
    <w:rsid w:val="00592C7E"/>
    <w:rsid w:val="00595545"/>
    <w:rsid w:val="00596D70"/>
    <w:rsid w:val="005970C7"/>
    <w:rsid w:val="005A25E0"/>
    <w:rsid w:val="005A435A"/>
    <w:rsid w:val="005A63CB"/>
    <w:rsid w:val="005A6463"/>
    <w:rsid w:val="005A6708"/>
    <w:rsid w:val="005A6903"/>
    <w:rsid w:val="005B004D"/>
    <w:rsid w:val="005B0C40"/>
    <w:rsid w:val="005B2497"/>
    <w:rsid w:val="005B369E"/>
    <w:rsid w:val="005B375F"/>
    <w:rsid w:val="005B37BF"/>
    <w:rsid w:val="005B5690"/>
    <w:rsid w:val="005C0748"/>
    <w:rsid w:val="005C24E8"/>
    <w:rsid w:val="005C43D7"/>
    <w:rsid w:val="005C6092"/>
    <w:rsid w:val="005D0168"/>
    <w:rsid w:val="005D07C1"/>
    <w:rsid w:val="005D07F5"/>
    <w:rsid w:val="005D25CF"/>
    <w:rsid w:val="005D576A"/>
    <w:rsid w:val="005D59F7"/>
    <w:rsid w:val="005D5ACB"/>
    <w:rsid w:val="005D620B"/>
    <w:rsid w:val="005E14EB"/>
    <w:rsid w:val="005E1A98"/>
    <w:rsid w:val="005E259B"/>
    <w:rsid w:val="005E54D2"/>
    <w:rsid w:val="005E6286"/>
    <w:rsid w:val="005E66B3"/>
    <w:rsid w:val="005E6D71"/>
    <w:rsid w:val="005E7A0B"/>
    <w:rsid w:val="005F159A"/>
    <w:rsid w:val="005F4C22"/>
    <w:rsid w:val="005F645F"/>
    <w:rsid w:val="006016D7"/>
    <w:rsid w:val="006023F1"/>
    <w:rsid w:val="006025ED"/>
    <w:rsid w:val="00605B09"/>
    <w:rsid w:val="006070E8"/>
    <w:rsid w:val="00607915"/>
    <w:rsid w:val="0061089F"/>
    <w:rsid w:val="00613F31"/>
    <w:rsid w:val="006144D7"/>
    <w:rsid w:val="00614773"/>
    <w:rsid w:val="00614CDD"/>
    <w:rsid w:val="006159D5"/>
    <w:rsid w:val="00617E92"/>
    <w:rsid w:val="00622CB2"/>
    <w:rsid w:val="00624F9B"/>
    <w:rsid w:val="0062616A"/>
    <w:rsid w:val="00626DDC"/>
    <w:rsid w:val="00627170"/>
    <w:rsid w:val="006310FB"/>
    <w:rsid w:val="00632A46"/>
    <w:rsid w:val="00633235"/>
    <w:rsid w:val="006348C6"/>
    <w:rsid w:val="006350D6"/>
    <w:rsid w:val="006378C4"/>
    <w:rsid w:val="00641D6C"/>
    <w:rsid w:val="00641E03"/>
    <w:rsid w:val="00643F9A"/>
    <w:rsid w:val="006464BD"/>
    <w:rsid w:val="0065325A"/>
    <w:rsid w:val="0065367B"/>
    <w:rsid w:val="0065467F"/>
    <w:rsid w:val="00655DD4"/>
    <w:rsid w:val="006563E9"/>
    <w:rsid w:val="006566B0"/>
    <w:rsid w:val="00661924"/>
    <w:rsid w:val="0066372E"/>
    <w:rsid w:val="00664F6F"/>
    <w:rsid w:val="00667284"/>
    <w:rsid w:val="00667B54"/>
    <w:rsid w:val="00667CEC"/>
    <w:rsid w:val="006717BE"/>
    <w:rsid w:val="00671A20"/>
    <w:rsid w:val="00673248"/>
    <w:rsid w:val="00673B79"/>
    <w:rsid w:val="00673E8A"/>
    <w:rsid w:val="00674316"/>
    <w:rsid w:val="006748F6"/>
    <w:rsid w:val="006812CA"/>
    <w:rsid w:val="006833A6"/>
    <w:rsid w:val="006837F9"/>
    <w:rsid w:val="00684E74"/>
    <w:rsid w:val="00685A6C"/>
    <w:rsid w:val="00686422"/>
    <w:rsid w:val="00691834"/>
    <w:rsid w:val="00693140"/>
    <w:rsid w:val="00693E97"/>
    <w:rsid w:val="006941BF"/>
    <w:rsid w:val="00694FEB"/>
    <w:rsid w:val="006952B6"/>
    <w:rsid w:val="00696889"/>
    <w:rsid w:val="00697EB3"/>
    <w:rsid w:val="006A0675"/>
    <w:rsid w:val="006A1801"/>
    <w:rsid w:val="006A34B3"/>
    <w:rsid w:val="006A61A2"/>
    <w:rsid w:val="006A6752"/>
    <w:rsid w:val="006B0460"/>
    <w:rsid w:val="006B513E"/>
    <w:rsid w:val="006B62CF"/>
    <w:rsid w:val="006B69F6"/>
    <w:rsid w:val="006C001D"/>
    <w:rsid w:val="006C1864"/>
    <w:rsid w:val="006C2B13"/>
    <w:rsid w:val="006C56D2"/>
    <w:rsid w:val="006C597E"/>
    <w:rsid w:val="006C69D5"/>
    <w:rsid w:val="006C7E1E"/>
    <w:rsid w:val="006D22C5"/>
    <w:rsid w:val="006D2874"/>
    <w:rsid w:val="006D42D0"/>
    <w:rsid w:val="006D762F"/>
    <w:rsid w:val="006E1AB5"/>
    <w:rsid w:val="006E3AFC"/>
    <w:rsid w:val="006E4DBB"/>
    <w:rsid w:val="006E50BF"/>
    <w:rsid w:val="006E765D"/>
    <w:rsid w:val="006F0CB2"/>
    <w:rsid w:val="006F0E02"/>
    <w:rsid w:val="006F3363"/>
    <w:rsid w:val="006F472E"/>
    <w:rsid w:val="006F6BF5"/>
    <w:rsid w:val="006F72F6"/>
    <w:rsid w:val="006F73D6"/>
    <w:rsid w:val="006F7533"/>
    <w:rsid w:val="006F75D5"/>
    <w:rsid w:val="007021DE"/>
    <w:rsid w:val="00703191"/>
    <w:rsid w:val="00703921"/>
    <w:rsid w:val="00710077"/>
    <w:rsid w:val="007100A2"/>
    <w:rsid w:val="00710740"/>
    <w:rsid w:val="00711EAE"/>
    <w:rsid w:val="0071323C"/>
    <w:rsid w:val="00713626"/>
    <w:rsid w:val="0071477A"/>
    <w:rsid w:val="00717691"/>
    <w:rsid w:val="007210EA"/>
    <w:rsid w:val="00721D00"/>
    <w:rsid w:val="007233E0"/>
    <w:rsid w:val="00734863"/>
    <w:rsid w:val="0073533D"/>
    <w:rsid w:val="0073565B"/>
    <w:rsid w:val="00736DFA"/>
    <w:rsid w:val="00737BA2"/>
    <w:rsid w:val="00740A8A"/>
    <w:rsid w:val="00741870"/>
    <w:rsid w:val="007424E2"/>
    <w:rsid w:val="00742D84"/>
    <w:rsid w:val="00742DB4"/>
    <w:rsid w:val="007468A2"/>
    <w:rsid w:val="00747123"/>
    <w:rsid w:val="00750106"/>
    <w:rsid w:val="00751564"/>
    <w:rsid w:val="0075185C"/>
    <w:rsid w:val="0075197A"/>
    <w:rsid w:val="00751C48"/>
    <w:rsid w:val="00752D30"/>
    <w:rsid w:val="0075366E"/>
    <w:rsid w:val="00753B91"/>
    <w:rsid w:val="0075460E"/>
    <w:rsid w:val="0075512B"/>
    <w:rsid w:val="00756BC0"/>
    <w:rsid w:val="00760F26"/>
    <w:rsid w:val="007671FE"/>
    <w:rsid w:val="007678E1"/>
    <w:rsid w:val="007702A5"/>
    <w:rsid w:val="007705C5"/>
    <w:rsid w:val="00770BF1"/>
    <w:rsid w:val="007724A0"/>
    <w:rsid w:val="00772BA3"/>
    <w:rsid w:val="00774E81"/>
    <w:rsid w:val="007820F1"/>
    <w:rsid w:val="007830CE"/>
    <w:rsid w:val="00783420"/>
    <w:rsid w:val="00784A07"/>
    <w:rsid w:val="00785002"/>
    <w:rsid w:val="00787549"/>
    <w:rsid w:val="00791F72"/>
    <w:rsid w:val="00794602"/>
    <w:rsid w:val="00794E05"/>
    <w:rsid w:val="0079554A"/>
    <w:rsid w:val="007A0F17"/>
    <w:rsid w:val="007A16D1"/>
    <w:rsid w:val="007A3028"/>
    <w:rsid w:val="007A4EA9"/>
    <w:rsid w:val="007A5346"/>
    <w:rsid w:val="007A5F93"/>
    <w:rsid w:val="007B11E1"/>
    <w:rsid w:val="007B253D"/>
    <w:rsid w:val="007B2C71"/>
    <w:rsid w:val="007B7401"/>
    <w:rsid w:val="007C254C"/>
    <w:rsid w:val="007C2717"/>
    <w:rsid w:val="007C28F7"/>
    <w:rsid w:val="007C3DE8"/>
    <w:rsid w:val="007C48D7"/>
    <w:rsid w:val="007C4B07"/>
    <w:rsid w:val="007C559F"/>
    <w:rsid w:val="007C5B0B"/>
    <w:rsid w:val="007C61F7"/>
    <w:rsid w:val="007C6ABA"/>
    <w:rsid w:val="007D23D4"/>
    <w:rsid w:val="007D24BF"/>
    <w:rsid w:val="007D26BC"/>
    <w:rsid w:val="007D6C4E"/>
    <w:rsid w:val="007D7BAB"/>
    <w:rsid w:val="007E0BA3"/>
    <w:rsid w:val="007E2E47"/>
    <w:rsid w:val="007E349C"/>
    <w:rsid w:val="007E4E4F"/>
    <w:rsid w:val="007E5325"/>
    <w:rsid w:val="007E56D2"/>
    <w:rsid w:val="007E74F7"/>
    <w:rsid w:val="007E75DA"/>
    <w:rsid w:val="007E7E0C"/>
    <w:rsid w:val="007F1620"/>
    <w:rsid w:val="007F3025"/>
    <w:rsid w:val="007F56ED"/>
    <w:rsid w:val="008014AE"/>
    <w:rsid w:val="00803BCE"/>
    <w:rsid w:val="00804EF6"/>
    <w:rsid w:val="0080569A"/>
    <w:rsid w:val="00806CCA"/>
    <w:rsid w:val="00807CB5"/>
    <w:rsid w:val="00810AFF"/>
    <w:rsid w:val="00810D3F"/>
    <w:rsid w:val="0081206B"/>
    <w:rsid w:val="00812893"/>
    <w:rsid w:val="008131AD"/>
    <w:rsid w:val="00814347"/>
    <w:rsid w:val="00814CC7"/>
    <w:rsid w:val="008155D7"/>
    <w:rsid w:val="00815900"/>
    <w:rsid w:val="008216C8"/>
    <w:rsid w:val="00822503"/>
    <w:rsid w:val="00823700"/>
    <w:rsid w:val="00823E25"/>
    <w:rsid w:val="0082425A"/>
    <w:rsid w:val="0082437B"/>
    <w:rsid w:val="00827C46"/>
    <w:rsid w:val="00827FE4"/>
    <w:rsid w:val="008327F5"/>
    <w:rsid w:val="0083452B"/>
    <w:rsid w:val="00834C2C"/>
    <w:rsid w:val="00837B0F"/>
    <w:rsid w:val="008400C2"/>
    <w:rsid w:val="00841888"/>
    <w:rsid w:val="008439BB"/>
    <w:rsid w:val="00843E83"/>
    <w:rsid w:val="00845399"/>
    <w:rsid w:val="00845732"/>
    <w:rsid w:val="008464A0"/>
    <w:rsid w:val="00851341"/>
    <w:rsid w:val="00852026"/>
    <w:rsid w:val="00852AFF"/>
    <w:rsid w:val="00853F6E"/>
    <w:rsid w:val="00855E6B"/>
    <w:rsid w:val="008572D9"/>
    <w:rsid w:val="008575E1"/>
    <w:rsid w:val="00861DC8"/>
    <w:rsid w:val="00861E13"/>
    <w:rsid w:val="00863584"/>
    <w:rsid w:val="00864B45"/>
    <w:rsid w:val="0086780C"/>
    <w:rsid w:val="00867BB2"/>
    <w:rsid w:val="00867E64"/>
    <w:rsid w:val="00871967"/>
    <w:rsid w:val="008722A0"/>
    <w:rsid w:val="00872409"/>
    <w:rsid w:val="00872743"/>
    <w:rsid w:val="008817D2"/>
    <w:rsid w:val="00884051"/>
    <w:rsid w:val="008867D9"/>
    <w:rsid w:val="0089067A"/>
    <w:rsid w:val="00892432"/>
    <w:rsid w:val="00892496"/>
    <w:rsid w:val="00893121"/>
    <w:rsid w:val="008938D3"/>
    <w:rsid w:val="00897233"/>
    <w:rsid w:val="00897249"/>
    <w:rsid w:val="00897324"/>
    <w:rsid w:val="0089763B"/>
    <w:rsid w:val="008A0333"/>
    <w:rsid w:val="008A25ED"/>
    <w:rsid w:val="008A2B85"/>
    <w:rsid w:val="008A373E"/>
    <w:rsid w:val="008A63FF"/>
    <w:rsid w:val="008A6F22"/>
    <w:rsid w:val="008A70FF"/>
    <w:rsid w:val="008A75AF"/>
    <w:rsid w:val="008A7C64"/>
    <w:rsid w:val="008A7D9B"/>
    <w:rsid w:val="008B067C"/>
    <w:rsid w:val="008B5D8F"/>
    <w:rsid w:val="008B5E48"/>
    <w:rsid w:val="008C1074"/>
    <w:rsid w:val="008C196E"/>
    <w:rsid w:val="008C495E"/>
    <w:rsid w:val="008C6CD0"/>
    <w:rsid w:val="008C735C"/>
    <w:rsid w:val="008D0F06"/>
    <w:rsid w:val="008D181B"/>
    <w:rsid w:val="008D1909"/>
    <w:rsid w:val="008D2C3D"/>
    <w:rsid w:val="008D37DF"/>
    <w:rsid w:val="008D4094"/>
    <w:rsid w:val="008D50B4"/>
    <w:rsid w:val="008D6450"/>
    <w:rsid w:val="008E1806"/>
    <w:rsid w:val="008E3C4A"/>
    <w:rsid w:val="008E5559"/>
    <w:rsid w:val="008E6A61"/>
    <w:rsid w:val="008F1BCF"/>
    <w:rsid w:val="008F2C5B"/>
    <w:rsid w:val="008F35EA"/>
    <w:rsid w:val="008F3D71"/>
    <w:rsid w:val="008F4E0B"/>
    <w:rsid w:val="008F5F7E"/>
    <w:rsid w:val="009001E6"/>
    <w:rsid w:val="009005D2"/>
    <w:rsid w:val="00903DC4"/>
    <w:rsid w:val="00903F99"/>
    <w:rsid w:val="00905258"/>
    <w:rsid w:val="00905BF1"/>
    <w:rsid w:val="00907866"/>
    <w:rsid w:val="009106A8"/>
    <w:rsid w:val="009139B9"/>
    <w:rsid w:val="00914EDC"/>
    <w:rsid w:val="00915A24"/>
    <w:rsid w:val="009203A7"/>
    <w:rsid w:val="0092101C"/>
    <w:rsid w:val="0092256F"/>
    <w:rsid w:val="00922790"/>
    <w:rsid w:val="0092279F"/>
    <w:rsid w:val="009241A8"/>
    <w:rsid w:val="00925BAB"/>
    <w:rsid w:val="00926B32"/>
    <w:rsid w:val="0092733B"/>
    <w:rsid w:val="00927DEB"/>
    <w:rsid w:val="00930359"/>
    <w:rsid w:val="00931D33"/>
    <w:rsid w:val="0093339E"/>
    <w:rsid w:val="009355A3"/>
    <w:rsid w:val="00935C4F"/>
    <w:rsid w:val="00936205"/>
    <w:rsid w:val="0094262C"/>
    <w:rsid w:val="00943852"/>
    <w:rsid w:val="0094454F"/>
    <w:rsid w:val="00944C9F"/>
    <w:rsid w:val="009453E1"/>
    <w:rsid w:val="00946FB2"/>
    <w:rsid w:val="00947D26"/>
    <w:rsid w:val="00947F4B"/>
    <w:rsid w:val="009519D7"/>
    <w:rsid w:val="009526A7"/>
    <w:rsid w:val="00952B89"/>
    <w:rsid w:val="0095624A"/>
    <w:rsid w:val="009571D7"/>
    <w:rsid w:val="009604E7"/>
    <w:rsid w:val="00961133"/>
    <w:rsid w:val="00962309"/>
    <w:rsid w:val="00963F6F"/>
    <w:rsid w:val="0096433E"/>
    <w:rsid w:val="00967915"/>
    <w:rsid w:val="00972ED2"/>
    <w:rsid w:val="00975CF8"/>
    <w:rsid w:val="00984221"/>
    <w:rsid w:val="00984998"/>
    <w:rsid w:val="00986B64"/>
    <w:rsid w:val="00987154"/>
    <w:rsid w:val="009878FE"/>
    <w:rsid w:val="00991AF0"/>
    <w:rsid w:val="009934C8"/>
    <w:rsid w:val="00993619"/>
    <w:rsid w:val="009960C2"/>
    <w:rsid w:val="009A185A"/>
    <w:rsid w:val="009A199C"/>
    <w:rsid w:val="009A1FFA"/>
    <w:rsid w:val="009A2BFC"/>
    <w:rsid w:val="009A32EC"/>
    <w:rsid w:val="009A54A5"/>
    <w:rsid w:val="009A56DB"/>
    <w:rsid w:val="009A5BED"/>
    <w:rsid w:val="009A6A3B"/>
    <w:rsid w:val="009B114F"/>
    <w:rsid w:val="009B1F0A"/>
    <w:rsid w:val="009B4A2E"/>
    <w:rsid w:val="009B5CE5"/>
    <w:rsid w:val="009B5DC5"/>
    <w:rsid w:val="009B6821"/>
    <w:rsid w:val="009B6C89"/>
    <w:rsid w:val="009B6D95"/>
    <w:rsid w:val="009B7295"/>
    <w:rsid w:val="009C5290"/>
    <w:rsid w:val="009C5520"/>
    <w:rsid w:val="009C6383"/>
    <w:rsid w:val="009C6823"/>
    <w:rsid w:val="009C7E5F"/>
    <w:rsid w:val="009D080B"/>
    <w:rsid w:val="009D140D"/>
    <w:rsid w:val="009D670A"/>
    <w:rsid w:val="009D7BB7"/>
    <w:rsid w:val="009D7D91"/>
    <w:rsid w:val="009E2F97"/>
    <w:rsid w:val="009E7458"/>
    <w:rsid w:val="009F40FF"/>
    <w:rsid w:val="009F581D"/>
    <w:rsid w:val="009F58E2"/>
    <w:rsid w:val="009F65DF"/>
    <w:rsid w:val="009F6CE7"/>
    <w:rsid w:val="009F7371"/>
    <w:rsid w:val="009F74CF"/>
    <w:rsid w:val="00A006AD"/>
    <w:rsid w:val="00A011C5"/>
    <w:rsid w:val="00A012A6"/>
    <w:rsid w:val="00A017F0"/>
    <w:rsid w:val="00A03092"/>
    <w:rsid w:val="00A03403"/>
    <w:rsid w:val="00A03BE5"/>
    <w:rsid w:val="00A04DD5"/>
    <w:rsid w:val="00A06302"/>
    <w:rsid w:val="00A0682C"/>
    <w:rsid w:val="00A07960"/>
    <w:rsid w:val="00A1015A"/>
    <w:rsid w:val="00A10E26"/>
    <w:rsid w:val="00A118B1"/>
    <w:rsid w:val="00A11F20"/>
    <w:rsid w:val="00A15C92"/>
    <w:rsid w:val="00A16EBA"/>
    <w:rsid w:val="00A17201"/>
    <w:rsid w:val="00A21FFC"/>
    <w:rsid w:val="00A22576"/>
    <w:rsid w:val="00A23B74"/>
    <w:rsid w:val="00A242FA"/>
    <w:rsid w:val="00A25814"/>
    <w:rsid w:val="00A33000"/>
    <w:rsid w:val="00A35DE8"/>
    <w:rsid w:val="00A3761A"/>
    <w:rsid w:val="00A41250"/>
    <w:rsid w:val="00A41D4E"/>
    <w:rsid w:val="00A43E15"/>
    <w:rsid w:val="00A447C7"/>
    <w:rsid w:val="00A46FF3"/>
    <w:rsid w:val="00A47897"/>
    <w:rsid w:val="00A478ED"/>
    <w:rsid w:val="00A47C67"/>
    <w:rsid w:val="00A51176"/>
    <w:rsid w:val="00A52A8F"/>
    <w:rsid w:val="00A54875"/>
    <w:rsid w:val="00A549FF"/>
    <w:rsid w:val="00A55155"/>
    <w:rsid w:val="00A562DA"/>
    <w:rsid w:val="00A563BE"/>
    <w:rsid w:val="00A5657E"/>
    <w:rsid w:val="00A565FB"/>
    <w:rsid w:val="00A61FAF"/>
    <w:rsid w:val="00A621BE"/>
    <w:rsid w:val="00A640FF"/>
    <w:rsid w:val="00A64765"/>
    <w:rsid w:val="00A6683E"/>
    <w:rsid w:val="00A73203"/>
    <w:rsid w:val="00A7332C"/>
    <w:rsid w:val="00A80A3F"/>
    <w:rsid w:val="00A80B23"/>
    <w:rsid w:val="00A81CC0"/>
    <w:rsid w:val="00A834B3"/>
    <w:rsid w:val="00A83B38"/>
    <w:rsid w:val="00A83DAF"/>
    <w:rsid w:val="00A862F6"/>
    <w:rsid w:val="00A90F32"/>
    <w:rsid w:val="00A9157C"/>
    <w:rsid w:val="00A923D1"/>
    <w:rsid w:val="00A94E51"/>
    <w:rsid w:val="00AA1DE9"/>
    <w:rsid w:val="00AA1DEA"/>
    <w:rsid w:val="00AA450A"/>
    <w:rsid w:val="00AA5669"/>
    <w:rsid w:val="00AA6010"/>
    <w:rsid w:val="00AA6637"/>
    <w:rsid w:val="00AB1176"/>
    <w:rsid w:val="00AB14F4"/>
    <w:rsid w:val="00AB2295"/>
    <w:rsid w:val="00AB5908"/>
    <w:rsid w:val="00AB716D"/>
    <w:rsid w:val="00AB7EA7"/>
    <w:rsid w:val="00AC0351"/>
    <w:rsid w:val="00AC1057"/>
    <w:rsid w:val="00AC3098"/>
    <w:rsid w:val="00AC3CCC"/>
    <w:rsid w:val="00AC471F"/>
    <w:rsid w:val="00AC4C8F"/>
    <w:rsid w:val="00AC4D4B"/>
    <w:rsid w:val="00AC67A8"/>
    <w:rsid w:val="00AC771B"/>
    <w:rsid w:val="00AC78C5"/>
    <w:rsid w:val="00AD27A3"/>
    <w:rsid w:val="00AD4CF1"/>
    <w:rsid w:val="00AD6EC2"/>
    <w:rsid w:val="00AD6F36"/>
    <w:rsid w:val="00AE4C26"/>
    <w:rsid w:val="00AE5376"/>
    <w:rsid w:val="00AE5C4A"/>
    <w:rsid w:val="00AE7504"/>
    <w:rsid w:val="00AE7DC9"/>
    <w:rsid w:val="00AF2204"/>
    <w:rsid w:val="00AF40F1"/>
    <w:rsid w:val="00AF433A"/>
    <w:rsid w:val="00AF46E1"/>
    <w:rsid w:val="00AF492F"/>
    <w:rsid w:val="00AF4BDA"/>
    <w:rsid w:val="00B012F3"/>
    <w:rsid w:val="00B0376A"/>
    <w:rsid w:val="00B03CF7"/>
    <w:rsid w:val="00B058E2"/>
    <w:rsid w:val="00B07C5F"/>
    <w:rsid w:val="00B1273F"/>
    <w:rsid w:val="00B1298D"/>
    <w:rsid w:val="00B14CDE"/>
    <w:rsid w:val="00B154A9"/>
    <w:rsid w:val="00B1788D"/>
    <w:rsid w:val="00B20A6A"/>
    <w:rsid w:val="00B2217D"/>
    <w:rsid w:val="00B2308D"/>
    <w:rsid w:val="00B24190"/>
    <w:rsid w:val="00B251D5"/>
    <w:rsid w:val="00B2738E"/>
    <w:rsid w:val="00B300D9"/>
    <w:rsid w:val="00B30AC4"/>
    <w:rsid w:val="00B30D8B"/>
    <w:rsid w:val="00B3136C"/>
    <w:rsid w:val="00B3185E"/>
    <w:rsid w:val="00B37712"/>
    <w:rsid w:val="00B423BA"/>
    <w:rsid w:val="00B4279E"/>
    <w:rsid w:val="00B4391F"/>
    <w:rsid w:val="00B44DE7"/>
    <w:rsid w:val="00B46051"/>
    <w:rsid w:val="00B46AF0"/>
    <w:rsid w:val="00B46D15"/>
    <w:rsid w:val="00B471D6"/>
    <w:rsid w:val="00B47FB4"/>
    <w:rsid w:val="00B5055F"/>
    <w:rsid w:val="00B50A5F"/>
    <w:rsid w:val="00B51EE8"/>
    <w:rsid w:val="00B522E0"/>
    <w:rsid w:val="00B52FAA"/>
    <w:rsid w:val="00B53493"/>
    <w:rsid w:val="00B534CF"/>
    <w:rsid w:val="00B53A71"/>
    <w:rsid w:val="00B555F2"/>
    <w:rsid w:val="00B55D18"/>
    <w:rsid w:val="00B56CC8"/>
    <w:rsid w:val="00B5727B"/>
    <w:rsid w:val="00B575EB"/>
    <w:rsid w:val="00B575FE"/>
    <w:rsid w:val="00B577AC"/>
    <w:rsid w:val="00B6105D"/>
    <w:rsid w:val="00B627E1"/>
    <w:rsid w:val="00B62F1C"/>
    <w:rsid w:val="00B62FC6"/>
    <w:rsid w:val="00B65281"/>
    <w:rsid w:val="00B654BD"/>
    <w:rsid w:val="00B668FB"/>
    <w:rsid w:val="00B67AE6"/>
    <w:rsid w:val="00B67E0B"/>
    <w:rsid w:val="00B707EC"/>
    <w:rsid w:val="00B713EA"/>
    <w:rsid w:val="00B734AD"/>
    <w:rsid w:val="00B755A2"/>
    <w:rsid w:val="00B76169"/>
    <w:rsid w:val="00B76B5E"/>
    <w:rsid w:val="00B76B8E"/>
    <w:rsid w:val="00B76EDD"/>
    <w:rsid w:val="00B77C55"/>
    <w:rsid w:val="00B77F2A"/>
    <w:rsid w:val="00B80C46"/>
    <w:rsid w:val="00B82BC9"/>
    <w:rsid w:val="00B82D4A"/>
    <w:rsid w:val="00B83823"/>
    <w:rsid w:val="00B84374"/>
    <w:rsid w:val="00B845E9"/>
    <w:rsid w:val="00B86835"/>
    <w:rsid w:val="00B91253"/>
    <w:rsid w:val="00B9237D"/>
    <w:rsid w:val="00B953B2"/>
    <w:rsid w:val="00BA206E"/>
    <w:rsid w:val="00BA4062"/>
    <w:rsid w:val="00BA45AE"/>
    <w:rsid w:val="00BA45B5"/>
    <w:rsid w:val="00BA4F4A"/>
    <w:rsid w:val="00BA6586"/>
    <w:rsid w:val="00BA66AD"/>
    <w:rsid w:val="00BA75FC"/>
    <w:rsid w:val="00BB457E"/>
    <w:rsid w:val="00BB5EA1"/>
    <w:rsid w:val="00BB76C1"/>
    <w:rsid w:val="00BC2C8A"/>
    <w:rsid w:val="00BC2CCA"/>
    <w:rsid w:val="00BC2DD3"/>
    <w:rsid w:val="00BC33B3"/>
    <w:rsid w:val="00BC67B1"/>
    <w:rsid w:val="00BC7B09"/>
    <w:rsid w:val="00BC7E8C"/>
    <w:rsid w:val="00BD04EB"/>
    <w:rsid w:val="00BD194C"/>
    <w:rsid w:val="00BD1A2A"/>
    <w:rsid w:val="00BD24B7"/>
    <w:rsid w:val="00BD267D"/>
    <w:rsid w:val="00BD2B81"/>
    <w:rsid w:val="00BD6D42"/>
    <w:rsid w:val="00BD6F8F"/>
    <w:rsid w:val="00BD780D"/>
    <w:rsid w:val="00BD78FD"/>
    <w:rsid w:val="00BD7CF3"/>
    <w:rsid w:val="00BD7D3E"/>
    <w:rsid w:val="00BE137B"/>
    <w:rsid w:val="00BE16D4"/>
    <w:rsid w:val="00BE4C07"/>
    <w:rsid w:val="00BE6268"/>
    <w:rsid w:val="00BE6807"/>
    <w:rsid w:val="00BE7845"/>
    <w:rsid w:val="00BF1328"/>
    <w:rsid w:val="00BF2C53"/>
    <w:rsid w:val="00BF72FC"/>
    <w:rsid w:val="00BF76DC"/>
    <w:rsid w:val="00BF7F12"/>
    <w:rsid w:val="00C000C3"/>
    <w:rsid w:val="00C00BCF"/>
    <w:rsid w:val="00C02E60"/>
    <w:rsid w:val="00C03AB9"/>
    <w:rsid w:val="00C04DC5"/>
    <w:rsid w:val="00C0639E"/>
    <w:rsid w:val="00C10095"/>
    <w:rsid w:val="00C12F72"/>
    <w:rsid w:val="00C13BDA"/>
    <w:rsid w:val="00C211F1"/>
    <w:rsid w:val="00C21F69"/>
    <w:rsid w:val="00C236D3"/>
    <w:rsid w:val="00C240FD"/>
    <w:rsid w:val="00C24374"/>
    <w:rsid w:val="00C26A2A"/>
    <w:rsid w:val="00C302EF"/>
    <w:rsid w:val="00C30D7B"/>
    <w:rsid w:val="00C323FB"/>
    <w:rsid w:val="00C33AEF"/>
    <w:rsid w:val="00C365AE"/>
    <w:rsid w:val="00C41BCD"/>
    <w:rsid w:val="00C43F12"/>
    <w:rsid w:val="00C450E8"/>
    <w:rsid w:val="00C4576B"/>
    <w:rsid w:val="00C46914"/>
    <w:rsid w:val="00C4738E"/>
    <w:rsid w:val="00C475B5"/>
    <w:rsid w:val="00C47765"/>
    <w:rsid w:val="00C50E7B"/>
    <w:rsid w:val="00C50FDF"/>
    <w:rsid w:val="00C51E64"/>
    <w:rsid w:val="00C54532"/>
    <w:rsid w:val="00C54C7F"/>
    <w:rsid w:val="00C563F8"/>
    <w:rsid w:val="00C57326"/>
    <w:rsid w:val="00C60C5A"/>
    <w:rsid w:val="00C63D11"/>
    <w:rsid w:val="00C63E22"/>
    <w:rsid w:val="00C64B5A"/>
    <w:rsid w:val="00C668CC"/>
    <w:rsid w:val="00C67E8E"/>
    <w:rsid w:val="00C72912"/>
    <w:rsid w:val="00C74C53"/>
    <w:rsid w:val="00C75FB4"/>
    <w:rsid w:val="00C766EA"/>
    <w:rsid w:val="00C7765A"/>
    <w:rsid w:val="00C7765C"/>
    <w:rsid w:val="00C81B25"/>
    <w:rsid w:val="00C83202"/>
    <w:rsid w:val="00C86BF3"/>
    <w:rsid w:val="00C901BE"/>
    <w:rsid w:val="00C905A7"/>
    <w:rsid w:val="00C90D40"/>
    <w:rsid w:val="00C9239F"/>
    <w:rsid w:val="00C9342A"/>
    <w:rsid w:val="00C9359F"/>
    <w:rsid w:val="00C9412E"/>
    <w:rsid w:val="00C94618"/>
    <w:rsid w:val="00C950EE"/>
    <w:rsid w:val="00C957A3"/>
    <w:rsid w:val="00C96AC0"/>
    <w:rsid w:val="00C97431"/>
    <w:rsid w:val="00C97884"/>
    <w:rsid w:val="00C97C6F"/>
    <w:rsid w:val="00C97E53"/>
    <w:rsid w:val="00CA2D89"/>
    <w:rsid w:val="00CA34EB"/>
    <w:rsid w:val="00CA589B"/>
    <w:rsid w:val="00CA63BB"/>
    <w:rsid w:val="00CA66AB"/>
    <w:rsid w:val="00CB1B7C"/>
    <w:rsid w:val="00CB32F1"/>
    <w:rsid w:val="00CB550C"/>
    <w:rsid w:val="00CB6390"/>
    <w:rsid w:val="00CB63CA"/>
    <w:rsid w:val="00CC0767"/>
    <w:rsid w:val="00CC4FB7"/>
    <w:rsid w:val="00CC68B0"/>
    <w:rsid w:val="00CD0D98"/>
    <w:rsid w:val="00CD3E7B"/>
    <w:rsid w:val="00CD706C"/>
    <w:rsid w:val="00CE058C"/>
    <w:rsid w:val="00CE19EC"/>
    <w:rsid w:val="00CE1B88"/>
    <w:rsid w:val="00CE3338"/>
    <w:rsid w:val="00CE479D"/>
    <w:rsid w:val="00CE4D75"/>
    <w:rsid w:val="00CE58E1"/>
    <w:rsid w:val="00CE617A"/>
    <w:rsid w:val="00CF0301"/>
    <w:rsid w:val="00CF099F"/>
    <w:rsid w:val="00CF5D2C"/>
    <w:rsid w:val="00CF7DC6"/>
    <w:rsid w:val="00D0075F"/>
    <w:rsid w:val="00D00FF4"/>
    <w:rsid w:val="00D02CA7"/>
    <w:rsid w:val="00D02F91"/>
    <w:rsid w:val="00D03855"/>
    <w:rsid w:val="00D0395B"/>
    <w:rsid w:val="00D045D0"/>
    <w:rsid w:val="00D048F5"/>
    <w:rsid w:val="00D05276"/>
    <w:rsid w:val="00D063F2"/>
    <w:rsid w:val="00D117C5"/>
    <w:rsid w:val="00D11FBF"/>
    <w:rsid w:val="00D1276D"/>
    <w:rsid w:val="00D12A56"/>
    <w:rsid w:val="00D12CA1"/>
    <w:rsid w:val="00D1489C"/>
    <w:rsid w:val="00D16490"/>
    <w:rsid w:val="00D204A7"/>
    <w:rsid w:val="00D208AB"/>
    <w:rsid w:val="00D20F08"/>
    <w:rsid w:val="00D21E12"/>
    <w:rsid w:val="00D241D3"/>
    <w:rsid w:val="00D253E1"/>
    <w:rsid w:val="00D25CCB"/>
    <w:rsid w:val="00D27FA8"/>
    <w:rsid w:val="00D31274"/>
    <w:rsid w:val="00D31512"/>
    <w:rsid w:val="00D31830"/>
    <w:rsid w:val="00D32BB1"/>
    <w:rsid w:val="00D330F3"/>
    <w:rsid w:val="00D3333A"/>
    <w:rsid w:val="00D33A7E"/>
    <w:rsid w:val="00D34A5B"/>
    <w:rsid w:val="00D365D3"/>
    <w:rsid w:val="00D40031"/>
    <w:rsid w:val="00D42F7B"/>
    <w:rsid w:val="00D44AB1"/>
    <w:rsid w:val="00D45882"/>
    <w:rsid w:val="00D45A72"/>
    <w:rsid w:val="00D463A9"/>
    <w:rsid w:val="00D470B7"/>
    <w:rsid w:val="00D52BCC"/>
    <w:rsid w:val="00D5300A"/>
    <w:rsid w:val="00D53BE8"/>
    <w:rsid w:val="00D545E5"/>
    <w:rsid w:val="00D54760"/>
    <w:rsid w:val="00D54ECB"/>
    <w:rsid w:val="00D55089"/>
    <w:rsid w:val="00D557E8"/>
    <w:rsid w:val="00D563C7"/>
    <w:rsid w:val="00D57203"/>
    <w:rsid w:val="00D572F9"/>
    <w:rsid w:val="00D60BF2"/>
    <w:rsid w:val="00D61301"/>
    <w:rsid w:val="00D61FE6"/>
    <w:rsid w:val="00D63BDA"/>
    <w:rsid w:val="00D64660"/>
    <w:rsid w:val="00D65684"/>
    <w:rsid w:val="00D66E6D"/>
    <w:rsid w:val="00D7430F"/>
    <w:rsid w:val="00D749CB"/>
    <w:rsid w:val="00D753E3"/>
    <w:rsid w:val="00D80B1A"/>
    <w:rsid w:val="00D80CEA"/>
    <w:rsid w:val="00D81E8F"/>
    <w:rsid w:val="00D82AFD"/>
    <w:rsid w:val="00D86C24"/>
    <w:rsid w:val="00D901F8"/>
    <w:rsid w:val="00D91331"/>
    <w:rsid w:val="00D9405B"/>
    <w:rsid w:val="00D9462B"/>
    <w:rsid w:val="00D96B77"/>
    <w:rsid w:val="00DA05EE"/>
    <w:rsid w:val="00DA18EF"/>
    <w:rsid w:val="00DA26CD"/>
    <w:rsid w:val="00DA34DC"/>
    <w:rsid w:val="00DA34EA"/>
    <w:rsid w:val="00DA5806"/>
    <w:rsid w:val="00DA76FA"/>
    <w:rsid w:val="00DB2B49"/>
    <w:rsid w:val="00DB315A"/>
    <w:rsid w:val="00DB3D6D"/>
    <w:rsid w:val="00DB403C"/>
    <w:rsid w:val="00DB4901"/>
    <w:rsid w:val="00DB71D1"/>
    <w:rsid w:val="00DB7673"/>
    <w:rsid w:val="00DC045A"/>
    <w:rsid w:val="00DC0F53"/>
    <w:rsid w:val="00DC138E"/>
    <w:rsid w:val="00DC24C8"/>
    <w:rsid w:val="00DC28FE"/>
    <w:rsid w:val="00DC290C"/>
    <w:rsid w:val="00DC33B4"/>
    <w:rsid w:val="00DC3B59"/>
    <w:rsid w:val="00DC4D5E"/>
    <w:rsid w:val="00DC50E8"/>
    <w:rsid w:val="00DC7646"/>
    <w:rsid w:val="00DD0C6F"/>
    <w:rsid w:val="00DD4656"/>
    <w:rsid w:val="00DD4C78"/>
    <w:rsid w:val="00DD63F0"/>
    <w:rsid w:val="00DD774F"/>
    <w:rsid w:val="00DD7E98"/>
    <w:rsid w:val="00DE01A4"/>
    <w:rsid w:val="00DE118B"/>
    <w:rsid w:val="00DE30DA"/>
    <w:rsid w:val="00DE3712"/>
    <w:rsid w:val="00DE6F7B"/>
    <w:rsid w:val="00DE7F47"/>
    <w:rsid w:val="00DF01DF"/>
    <w:rsid w:val="00DF136E"/>
    <w:rsid w:val="00DF354D"/>
    <w:rsid w:val="00DF36C8"/>
    <w:rsid w:val="00DF3E75"/>
    <w:rsid w:val="00DF4731"/>
    <w:rsid w:val="00E0069A"/>
    <w:rsid w:val="00E018FB"/>
    <w:rsid w:val="00E03CF4"/>
    <w:rsid w:val="00E042C4"/>
    <w:rsid w:val="00E05174"/>
    <w:rsid w:val="00E072EA"/>
    <w:rsid w:val="00E078D5"/>
    <w:rsid w:val="00E109FC"/>
    <w:rsid w:val="00E11D38"/>
    <w:rsid w:val="00E135C8"/>
    <w:rsid w:val="00E15130"/>
    <w:rsid w:val="00E16284"/>
    <w:rsid w:val="00E21DC0"/>
    <w:rsid w:val="00E22CA2"/>
    <w:rsid w:val="00E244C3"/>
    <w:rsid w:val="00E2452A"/>
    <w:rsid w:val="00E247F1"/>
    <w:rsid w:val="00E25D26"/>
    <w:rsid w:val="00E27B2E"/>
    <w:rsid w:val="00E300EF"/>
    <w:rsid w:val="00E31739"/>
    <w:rsid w:val="00E323A6"/>
    <w:rsid w:val="00E36A3B"/>
    <w:rsid w:val="00E4129A"/>
    <w:rsid w:val="00E42B04"/>
    <w:rsid w:val="00E45A89"/>
    <w:rsid w:val="00E46643"/>
    <w:rsid w:val="00E471AD"/>
    <w:rsid w:val="00E506FA"/>
    <w:rsid w:val="00E50741"/>
    <w:rsid w:val="00E51345"/>
    <w:rsid w:val="00E5313A"/>
    <w:rsid w:val="00E53863"/>
    <w:rsid w:val="00E53C14"/>
    <w:rsid w:val="00E54137"/>
    <w:rsid w:val="00E5458F"/>
    <w:rsid w:val="00E55D19"/>
    <w:rsid w:val="00E56D93"/>
    <w:rsid w:val="00E62528"/>
    <w:rsid w:val="00E64B46"/>
    <w:rsid w:val="00E64F09"/>
    <w:rsid w:val="00E67582"/>
    <w:rsid w:val="00E6763B"/>
    <w:rsid w:val="00E72B9A"/>
    <w:rsid w:val="00E73164"/>
    <w:rsid w:val="00E74B21"/>
    <w:rsid w:val="00E76CD5"/>
    <w:rsid w:val="00E77DC5"/>
    <w:rsid w:val="00E805F9"/>
    <w:rsid w:val="00E824F5"/>
    <w:rsid w:val="00E84725"/>
    <w:rsid w:val="00E873F0"/>
    <w:rsid w:val="00E90660"/>
    <w:rsid w:val="00E90883"/>
    <w:rsid w:val="00E90A51"/>
    <w:rsid w:val="00E92FD2"/>
    <w:rsid w:val="00E94256"/>
    <w:rsid w:val="00E94FA4"/>
    <w:rsid w:val="00E95008"/>
    <w:rsid w:val="00E9568F"/>
    <w:rsid w:val="00E96846"/>
    <w:rsid w:val="00E97518"/>
    <w:rsid w:val="00EA0779"/>
    <w:rsid w:val="00EA1C1D"/>
    <w:rsid w:val="00EA3EC9"/>
    <w:rsid w:val="00EA4464"/>
    <w:rsid w:val="00EA74EF"/>
    <w:rsid w:val="00EA7BD6"/>
    <w:rsid w:val="00EA7D1B"/>
    <w:rsid w:val="00EB201E"/>
    <w:rsid w:val="00EB22F7"/>
    <w:rsid w:val="00EB2A0A"/>
    <w:rsid w:val="00EB514A"/>
    <w:rsid w:val="00EB5524"/>
    <w:rsid w:val="00EB58BD"/>
    <w:rsid w:val="00EB66E4"/>
    <w:rsid w:val="00EB75A8"/>
    <w:rsid w:val="00EC00BB"/>
    <w:rsid w:val="00EC0FFC"/>
    <w:rsid w:val="00EC2302"/>
    <w:rsid w:val="00EC29D9"/>
    <w:rsid w:val="00EC409B"/>
    <w:rsid w:val="00EC554D"/>
    <w:rsid w:val="00EC79AA"/>
    <w:rsid w:val="00EC7C1B"/>
    <w:rsid w:val="00ED0877"/>
    <w:rsid w:val="00ED1F60"/>
    <w:rsid w:val="00ED22E8"/>
    <w:rsid w:val="00ED2E33"/>
    <w:rsid w:val="00ED3024"/>
    <w:rsid w:val="00ED69B8"/>
    <w:rsid w:val="00ED71B6"/>
    <w:rsid w:val="00ED767B"/>
    <w:rsid w:val="00EE064E"/>
    <w:rsid w:val="00EE1B7F"/>
    <w:rsid w:val="00EE2CAC"/>
    <w:rsid w:val="00EE48B9"/>
    <w:rsid w:val="00EE5474"/>
    <w:rsid w:val="00EE5A38"/>
    <w:rsid w:val="00EE5F9E"/>
    <w:rsid w:val="00EE7B12"/>
    <w:rsid w:val="00EF0993"/>
    <w:rsid w:val="00EF0E10"/>
    <w:rsid w:val="00EF0E2D"/>
    <w:rsid w:val="00EF1755"/>
    <w:rsid w:val="00EF2076"/>
    <w:rsid w:val="00EF241B"/>
    <w:rsid w:val="00EF2AFB"/>
    <w:rsid w:val="00EF2CBD"/>
    <w:rsid w:val="00EF3E69"/>
    <w:rsid w:val="00EF4F25"/>
    <w:rsid w:val="00EF55A5"/>
    <w:rsid w:val="00EF635B"/>
    <w:rsid w:val="00F03393"/>
    <w:rsid w:val="00F06178"/>
    <w:rsid w:val="00F06AE9"/>
    <w:rsid w:val="00F07328"/>
    <w:rsid w:val="00F103A7"/>
    <w:rsid w:val="00F17770"/>
    <w:rsid w:val="00F23189"/>
    <w:rsid w:val="00F2426C"/>
    <w:rsid w:val="00F26009"/>
    <w:rsid w:val="00F269D7"/>
    <w:rsid w:val="00F3120B"/>
    <w:rsid w:val="00F31BE5"/>
    <w:rsid w:val="00F339C7"/>
    <w:rsid w:val="00F33D5C"/>
    <w:rsid w:val="00F33FBA"/>
    <w:rsid w:val="00F34877"/>
    <w:rsid w:val="00F36CE6"/>
    <w:rsid w:val="00F40B71"/>
    <w:rsid w:val="00F41A72"/>
    <w:rsid w:val="00F431FB"/>
    <w:rsid w:val="00F446BE"/>
    <w:rsid w:val="00F450BB"/>
    <w:rsid w:val="00F451F8"/>
    <w:rsid w:val="00F471C9"/>
    <w:rsid w:val="00F5289B"/>
    <w:rsid w:val="00F5356D"/>
    <w:rsid w:val="00F53ACB"/>
    <w:rsid w:val="00F54753"/>
    <w:rsid w:val="00F560EF"/>
    <w:rsid w:val="00F56E45"/>
    <w:rsid w:val="00F60166"/>
    <w:rsid w:val="00F60E46"/>
    <w:rsid w:val="00F6184E"/>
    <w:rsid w:val="00F63929"/>
    <w:rsid w:val="00F6517A"/>
    <w:rsid w:val="00F65A8A"/>
    <w:rsid w:val="00F65C5F"/>
    <w:rsid w:val="00F675B6"/>
    <w:rsid w:val="00F67601"/>
    <w:rsid w:val="00F678B5"/>
    <w:rsid w:val="00F70368"/>
    <w:rsid w:val="00F712A8"/>
    <w:rsid w:val="00F71AF9"/>
    <w:rsid w:val="00F748E9"/>
    <w:rsid w:val="00F75DB3"/>
    <w:rsid w:val="00F763BC"/>
    <w:rsid w:val="00F77CE0"/>
    <w:rsid w:val="00F8007E"/>
    <w:rsid w:val="00F81C8A"/>
    <w:rsid w:val="00F829DF"/>
    <w:rsid w:val="00F83CE9"/>
    <w:rsid w:val="00F84805"/>
    <w:rsid w:val="00F86954"/>
    <w:rsid w:val="00F87C37"/>
    <w:rsid w:val="00F9034C"/>
    <w:rsid w:val="00F949E8"/>
    <w:rsid w:val="00F9559D"/>
    <w:rsid w:val="00FA149E"/>
    <w:rsid w:val="00FA16FB"/>
    <w:rsid w:val="00FA2B02"/>
    <w:rsid w:val="00FA2BAC"/>
    <w:rsid w:val="00FA310D"/>
    <w:rsid w:val="00FA36FD"/>
    <w:rsid w:val="00FA5B43"/>
    <w:rsid w:val="00FA672A"/>
    <w:rsid w:val="00FA7D80"/>
    <w:rsid w:val="00FB03B2"/>
    <w:rsid w:val="00FB1115"/>
    <w:rsid w:val="00FB1AA8"/>
    <w:rsid w:val="00FB29F0"/>
    <w:rsid w:val="00FB2E99"/>
    <w:rsid w:val="00FB3561"/>
    <w:rsid w:val="00FB4617"/>
    <w:rsid w:val="00FB4992"/>
    <w:rsid w:val="00FB4AE4"/>
    <w:rsid w:val="00FB5A01"/>
    <w:rsid w:val="00FB5A04"/>
    <w:rsid w:val="00FC18FA"/>
    <w:rsid w:val="00FC51CB"/>
    <w:rsid w:val="00FC6A82"/>
    <w:rsid w:val="00FD012D"/>
    <w:rsid w:val="00FD0CAA"/>
    <w:rsid w:val="00FD28ED"/>
    <w:rsid w:val="00FD4D8B"/>
    <w:rsid w:val="00FD58DB"/>
    <w:rsid w:val="00FE54EE"/>
    <w:rsid w:val="00FE7A02"/>
    <w:rsid w:val="00FF2B88"/>
    <w:rsid w:val="00FF48F6"/>
    <w:rsid w:val="00FF4A3F"/>
    <w:rsid w:val="00FF5905"/>
    <w:rsid w:val="00FF781B"/>
    <w:rsid w:val="225BF9EE"/>
    <w:rsid w:val="47E43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8D669C"/>
  <w15:docId w15:val="{22ACCC92-368E-46C7-9EB8-D71149504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FFC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872409"/>
    <w:pPr>
      <w:keepNext/>
      <w:keepLines/>
      <w:widowControl w:val="0"/>
      <w:spacing w:before="240" w:after="120"/>
      <w:outlineLvl w:val="0"/>
    </w:pPr>
    <w:rPr>
      <w:rFonts w:asciiTheme="majorHAnsi" w:eastAsia="Times New Roman" w:hAnsiTheme="majorHAnsi" w:cs="Arial"/>
      <w:b/>
      <w:bCs/>
      <w:color w:val="236192" w:themeColor="accent1"/>
      <w:sz w:val="32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2B01BA"/>
    <w:pPr>
      <w:spacing w:after="120"/>
      <w:outlineLvl w:val="1"/>
    </w:pPr>
    <w:rPr>
      <w:b/>
      <w:bCs/>
    </w:rPr>
  </w:style>
  <w:style w:type="paragraph" w:styleId="Heading3">
    <w:name w:val="heading 3"/>
    <w:basedOn w:val="Normal"/>
    <w:next w:val="BodyText"/>
    <w:link w:val="Heading3Char"/>
    <w:qFormat/>
    <w:rsid w:val="00384D54"/>
    <w:pPr>
      <w:keepNext/>
      <w:keepLines/>
      <w:spacing w:before="280" w:after="140"/>
      <w:outlineLvl w:val="2"/>
    </w:pPr>
    <w:rPr>
      <w:rFonts w:asciiTheme="majorHAnsi" w:eastAsia="Times New Roman" w:hAnsiTheme="majorHAnsi" w:cs="Times New Roman"/>
      <w:b/>
      <w:bCs/>
      <w:color w:val="00A3AD" w:themeColor="accent3"/>
      <w:sz w:val="24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9E2F97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color w:val="236192" w:themeColor="accent1"/>
      <w:sz w:val="22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9E2F97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/>
      <w:bCs/>
      <w:iCs/>
      <w:color w:val="00778B" w:themeColor="accent2"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ED3024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72409"/>
    <w:rPr>
      <w:rFonts w:asciiTheme="majorHAnsi" w:eastAsia="Times New Roman" w:hAnsiTheme="majorHAnsi" w:cs="Arial"/>
      <w:b/>
      <w:bCs/>
      <w:color w:val="236192" w:themeColor="accent1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2B01BA"/>
    <w:rPr>
      <w:b/>
      <w:bCs/>
      <w:sz w:val="20"/>
    </w:rPr>
  </w:style>
  <w:style w:type="character" w:customStyle="1" w:styleId="Heading3Char">
    <w:name w:val="Heading 3 Char"/>
    <w:basedOn w:val="DefaultParagraphFont"/>
    <w:link w:val="Heading3"/>
    <w:rsid w:val="00384D54"/>
    <w:rPr>
      <w:rFonts w:asciiTheme="majorHAnsi" w:eastAsia="Times New Roman" w:hAnsiTheme="majorHAnsi" w:cs="Times New Roman"/>
      <w:b/>
      <w:bCs/>
      <w:color w:val="00A3AD" w:themeColor="accent3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9E2F97"/>
    <w:rPr>
      <w:rFonts w:asciiTheme="majorHAnsi" w:eastAsia="Times New Roman" w:hAnsiTheme="majorHAnsi" w:cs="Times New Roman"/>
      <w:b/>
      <w:bCs/>
      <w:color w:val="236192" w:themeColor="accent1"/>
      <w:lang w:eastAsia="en-AU"/>
    </w:rPr>
  </w:style>
  <w:style w:type="paragraph" w:customStyle="1" w:styleId="NoHeading1">
    <w:name w:val="No. Heading 1"/>
    <w:basedOn w:val="Heading1"/>
    <w:next w:val="BodyText"/>
    <w:uiPriority w:val="1"/>
    <w:qFormat/>
    <w:rsid w:val="00BB76C1"/>
    <w:pPr>
      <w:numPr>
        <w:numId w:val="5"/>
      </w:numPr>
      <w:tabs>
        <w:tab w:val="clear" w:pos="1134"/>
        <w:tab w:val="num" w:pos="709"/>
      </w:tabs>
      <w:spacing w:before="200"/>
    </w:pPr>
    <w:rPr>
      <w:bCs w:val="0"/>
      <w:color w:val="00778B" w:themeColor="accent2"/>
      <w:sz w:val="28"/>
      <w:szCs w:val="26"/>
    </w:rPr>
  </w:style>
  <w:style w:type="paragraph" w:customStyle="1" w:styleId="NoHeading2">
    <w:name w:val="No. Heading 2"/>
    <w:basedOn w:val="Heading2"/>
    <w:next w:val="BodyText"/>
    <w:uiPriority w:val="1"/>
    <w:qFormat/>
    <w:rsid w:val="003A08A5"/>
    <w:pPr>
      <w:numPr>
        <w:ilvl w:val="1"/>
        <w:numId w:val="5"/>
      </w:numPr>
    </w:pPr>
  </w:style>
  <w:style w:type="paragraph" w:customStyle="1" w:styleId="NoHeading3">
    <w:name w:val="No. Heading 3"/>
    <w:basedOn w:val="Heading3"/>
    <w:next w:val="BodyText"/>
    <w:uiPriority w:val="1"/>
    <w:qFormat/>
    <w:rsid w:val="00822503"/>
    <w:pPr>
      <w:numPr>
        <w:ilvl w:val="2"/>
        <w:numId w:val="5"/>
      </w:numPr>
    </w:pPr>
  </w:style>
  <w:style w:type="paragraph" w:customStyle="1" w:styleId="NoHeading4">
    <w:name w:val="No. Heading 4"/>
    <w:basedOn w:val="Heading4"/>
    <w:next w:val="BodyText"/>
    <w:uiPriority w:val="1"/>
    <w:qFormat/>
    <w:rsid w:val="003A08A5"/>
    <w:pPr>
      <w:numPr>
        <w:ilvl w:val="3"/>
        <w:numId w:val="5"/>
      </w:numPr>
    </w:pPr>
  </w:style>
  <w:style w:type="paragraph" w:styleId="Title">
    <w:name w:val="Title"/>
    <w:basedOn w:val="Normal"/>
    <w:next w:val="BodyText"/>
    <w:link w:val="TitleChar"/>
    <w:uiPriority w:val="99"/>
    <w:qFormat/>
    <w:rsid w:val="000C5616"/>
    <w:pPr>
      <w:spacing w:after="120"/>
    </w:pPr>
    <w:rPr>
      <w:rFonts w:asciiTheme="majorHAnsi" w:eastAsiaTheme="majorEastAsia" w:hAnsiTheme="majorHAnsi" w:cstheme="majorBidi"/>
      <w:b/>
      <w:color w:val="236192" w:themeColor="accent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99"/>
    <w:rsid w:val="000C5616"/>
    <w:rPr>
      <w:rFonts w:asciiTheme="majorHAnsi" w:eastAsiaTheme="majorEastAsia" w:hAnsiTheme="majorHAnsi" w:cstheme="majorBidi"/>
      <w:b/>
      <w:color w:val="236192" w:themeColor="accent1"/>
      <w:sz w:val="40"/>
      <w:szCs w:val="40"/>
    </w:rPr>
  </w:style>
  <w:style w:type="paragraph" w:styleId="Subtitle">
    <w:name w:val="Subtitle"/>
    <w:basedOn w:val="Normal"/>
    <w:next w:val="BodyText"/>
    <w:link w:val="SubtitleChar"/>
    <w:uiPriority w:val="10"/>
    <w:rsid w:val="000C5616"/>
    <w:pPr>
      <w:numPr>
        <w:ilvl w:val="1"/>
      </w:numPr>
      <w:spacing w:before="60" w:after="120"/>
    </w:pPr>
    <w:rPr>
      <w:rFonts w:asciiTheme="majorHAnsi" w:eastAsiaTheme="majorEastAsia" w:hAnsiTheme="majorHAnsi" w:cstheme="majorBidi"/>
      <w:iCs/>
      <w:color w:val="00778B" w:themeColor="accent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0"/>
    <w:rsid w:val="000C5616"/>
    <w:rPr>
      <w:rFonts w:asciiTheme="majorHAnsi" w:eastAsiaTheme="majorEastAsia" w:hAnsiTheme="majorHAnsi" w:cstheme="majorBidi"/>
      <w:iCs/>
      <w:color w:val="00778B" w:themeColor="accent2"/>
      <w:sz w:val="28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7845"/>
    <w:rPr>
      <w:rFonts w:eastAsia="Times New Roman" w:cs="Times New Roman"/>
      <w:sz w:val="20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92101C"/>
    <w:rPr>
      <w:sz w:val="17"/>
    </w:rPr>
  </w:style>
  <w:style w:type="character" w:customStyle="1" w:styleId="HeaderChar">
    <w:name w:val="Header Char"/>
    <w:basedOn w:val="DefaultParagraphFont"/>
    <w:link w:val="Header"/>
    <w:uiPriority w:val="99"/>
    <w:rsid w:val="00D63BDA"/>
    <w:rPr>
      <w:sz w:val="17"/>
    </w:rPr>
  </w:style>
  <w:style w:type="paragraph" w:styleId="Footer">
    <w:name w:val="footer"/>
    <w:basedOn w:val="Normal"/>
    <w:link w:val="FooterChar"/>
    <w:uiPriority w:val="99"/>
    <w:rsid w:val="0092101C"/>
    <w:pPr>
      <w:tabs>
        <w:tab w:val="right" w:pos="9639"/>
      </w:tabs>
    </w:pPr>
    <w:rPr>
      <w:color w:val="58595B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63BDA"/>
    <w:rPr>
      <w:color w:val="58595B"/>
      <w:sz w:val="14"/>
    </w:rPr>
  </w:style>
  <w:style w:type="paragraph" w:styleId="ListNumber0">
    <w:name w:val="List Number"/>
    <w:basedOn w:val="Normal"/>
    <w:uiPriority w:val="2"/>
    <w:qFormat/>
    <w:rsid w:val="00685A6C"/>
    <w:pPr>
      <w:numPr>
        <w:numId w:val="8"/>
      </w:num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paragraph" w:styleId="ListBullet0">
    <w:name w:val="List Bullet"/>
    <w:basedOn w:val="Normal"/>
    <w:uiPriority w:val="2"/>
    <w:qFormat/>
    <w:rsid w:val="00685A6C"/>
    <w:pPr>
      <w:numPr>
        <w:numId w:val="7"/>
      </w:num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rsid w:val="0092101C"/>
    <w:rPr>
      <w:color w:val="236192" w:themeColor="accent1"/>
      <w:u w:val="single"/>
    </w:rPr>
  </w:style>
  <w:style w:type="paragraph" w:styleId="TOC1">
    <w:name w:val="toc 1"/>
    <w:basedOn w:val="Normal"/>
    <w:next w:val="Normal"/>
    <w:uiPriority w:val="39"/>
    <w:rsid w:val="003333D4"/>
    <w:pPr>
      <w:keepNext/>
      <w:tabs>
        <w:tab w:val="right" w:leader="dot" w:pos="10490"/>
      </w:tabs>
      <w:spacing w:before="240" w:after="6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3333D4"/>
    <w:pPr>
      <w:tabs>
        <w:tab w:val="right" w:leader="dot" w:pos="10490"/>
      </w:tabs>
      <w:spacing w:before="60" w:after="6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3333D4"/>
    <w:pPr>
      <w:tabs>
        <w:tab w:val="right" w:leader="dot" w:pos="10490"/>
      </w:tabs>
      <w:spacing w:before="20" w:after="20"/>
      <w:ind w:right="567"/>
    </w:pPr>
    <w:rPr>
      <w:noProof/>
    </w:rPr>
  </w:style>
  <w:style w:type="table" w:styleId="TableGrid">
    <w:name w:val="Table Grid"/>
    <w:basedOn w:val="TableNormal"/>
    <w:uiPriority w:val="59"/>
    <w:semiHidden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3"/>
    <w:qFormat/>
    <w:rsid w:val="00F450BB"/>
    <w:pPr>
      <w:spacing w:before="60" w:after="60"/>
      <w:ind w:left="113" w:right="113"/>
    </w:pPr>
    <w:rPr>
      <w:b/>
    </w:rPr>
  </w:style>
  <w:style w:type="paragraph" w:customStyle="1" w:styleId="TableText">
    <w:name w:val="Table Text"/>
    <w:basedOn w:val="Normal"/>
    <w:uiPriority w:val="3"/>
    <w:qFormat/>
    <w:rsid w:val="00F450BB"/>
    <w:pPr>
      <w:spacing w:before="60" w:after="60"/>
      <w:ind w:left="113" w:right="113"/>
    </w:pPr>
  </w:style>
  <w:style w:type="paragraph" w:customStyle="1" w:styleId="TableBullet">
    <w:name w:val="Table Bullet"/>
    <w:basedOn w:val="TableText"/>
    <w:uiPriority w:val="4"/>
    <w:qFormat/>
    <w:rsid w:val="00F450BB"/>
    <w:pPr>
      <w:numPr>
        <w:numId w:val="10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F450BB"/>
    <w:pPr>
      <w:numPr>
        <w:numId w:val="11"/>
      </w:numPr>
    </w:pPr>
  </w:style>
  <w:style w:type="character" w:customStyle="1" w:styleId="Heading5Char">
    <w:name w:val="Heading 5 Char"/>
    <w:basedOn w:val="DefaultParagraphFont"/>
    <w:link w:val="Heading5"/>
    <w:rsid w:val="009E2F97"/>
    <w:rPr>
      <w:rFonts w:asciiTheme="majorHAnsi" w:eastAsia="Times New Roman" w:hAnsiTheme="majorHAnsi" w:cs="Times New Roman"/>
      <w:b/>
      <w:bCs/>
      <w:iCs/>
      <w:color w:val="00778B" w:themeColor="accent2"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E7845"/>
    <w:rPr>
      <w:rFonts w:eastAsia="Times New Roman" w:cs="Times New Roman"/>
      <w:bCs/>
      <w:sz w:val="20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7845"/>
    <w:rPr>
      <w:rFonts w:eastAsia="Times New Roman" w:cs="Times New Roman"/>
      <w:sz w:val="20"/>
      <w:szCs w:val="16"/>
      <w:lang w:eastAsia="en-AU"/>
    </w:rPr>
  </w:style>
  <w:style w:type="paragraph" w:styleId="ListParagraph0">
    <w:name w:val="List Paragraph"/>
    <w:aliases w:val="Recommendation,List Paragraph1,List Paragraph11,Bullet point,CV text,Dot pt,F5 List Paragraph,FooterText,L,List Paragraph111,List Paragraph2,Medium Grid 1 - Accent 21,NAST Quote,NFP GP Bulleted List,Numbered Paragraph,列,Table text,0Bullet"/>
    <w:basedOn w:val="ListBullet0"/>
    <w:link w:val="ListParagraphChar"/>
    <w:uiPriority w:val="34"/>
    <w:qFormat/>
    <w:rsid w:val="00685A6C"/>
    <w:pPr>
      <w:numPr>
        <w:numId w:val="9"/>
      </w:numPr>
    </w:pPr>
  </w:style>
  <w:style w:type="paragraph" w:styleId="TOC4">
    <w:name w:val="toc 4"/>
    <w:basedOn w:val="TOC1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customStyle="1" w:styleId="NoHeading5">
    <w:name w:val="No. Heading 5"/>
    <w:basedOn w:val="Heading5"/>
    <w:next w:val="BodyText"/>
    <w:uiPriority w:val="1"/>
    <w:qFormat/>
    <w:rsid w:val="003A08A5"/>
    <w:pPr>
      <w:numPr>
        <w:ilvl w:val="4"/>
        <w:numId w:val="5"/>
      </w:numPr>
    </w:pPr>
  </w:style>
  <w:style w:type="paragraph" w:customStyle="1" w:styleId="CoverDetails">
    <w:name w:val="Cover Details"/>
    <w:basedOn w:val="Subtitle"/>
    <w:next w:val="Normal"/>
    <w:uiPriority w:val="13"/>
    <w:rsid w:val="00673B79"/>
    <w:pPr>
      <w:pBdr>
        <w:top w:val="single" w:sz="24" w:space="1" w:color="C2E9F1" w:themeColor="accent5" w:themeTint="99"/>
        <w:left w:val="single" w:sz="48" w:space="4" w:color="C2E9F1" w:themeColor="accent5" w:themeTint="99"/>
        <w:bottom w:val="single" w:sz="24" w:space="1" w:color="C2E9F1" w:themeColor="accent5" w:themeTint="99"/>
        <w:right w:val="single" w:sz="48" w:space="4" w:color="C2E9F1" w:themeColor="accent5" w:themeTint="99"/>
      </w:pBdr>
      <w:shd w:val="clear" w:color="auto" w:fill="C2E9F1" w:themeFill="accent5" w:themeFillTint="99"/>
      <w:spacing w:before="0" w:after="0"/>
      <w:ind w:left="-198" w:right="-198"/>
      <w:jc w:val="right"/>
    </w:pPr>
    <w:rPr>
      <w:noProof/>
      <w:color w:val="00778B"/>
      <w:sz w:val="18"/>
      <w:lang w:eastAsia="en-AU"/>
    </w:rPr>
  </w:style>
  <w:style w:type="paragraph" w:customStyle="1" w:styleId="CoverFooter">
    <w:name w:val="Cover Footer"/>
    <w:basedOn w:val="CoverDetails"/>
    <w:uiPriority w:val="99"/>
    <w:semiHidden/>
    <w:rsid w:val="00655DD4"/>
    <w:pPr>
      <w:jc w:val="left"/>
    </w:pPr>
    <w:rPr>
      <w:color w:val="333333"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45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076F97"/>
    <w:pPr>
      <w:spacing w:before="180" w:after="180"/>
      <w:ind w:left="567" w:right="567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BE7845"/>
    <w:rPr>
      <w:i/>
      <w:iCs/>
      <w:color w:val="000000" w:themeColor="text1"/>
      <w:sz w:val="20"/>
    </w:rPr>
  </w:style>
  <w:style w:type="paragraph" w:customStyle="1" w:styleId="FigureCaption">
    <w:name w:val="Figure Caption"/>
    <w:basedOn w:val="Normal"/>
    <w:next w:val="BodyText"/>
    <w:uiPriority w:val="6"/>
    <w:qFormat/>
    <w:rsid w:val="002557A0"/>
    <w:pPr>
      <w:tabs>
        <w:tab w:val="left" w:pos="1134"/>
      </w:tabs>
      <w:spacing w:before="120" w:after="240"/>
      <w:ind w:left="1134" w:hanging="1134"/>
      <w:jc w:val="center"/>
    </w:pPr>
    <w:rPr>
      <w:b/>
    </w:rPr>
  </w:style>
  <w:style w:type="paragraph" w:customStyle="1" w:styleId="TableCaption">
    <w:name w:val="Table Caption"/>
    <w:basedOn w:val="Caption"/>
    <w:uiPriority w:val="6"/>
    <w:qFormat/>
    <w:rsid w:val="00FE7A02"/>
    <w:pPr>
      <w:keepNext/>
    </w:pPr>
  </w:style>
  <w:style w:type="paragraph" w:customStyle="1" w:styleId="FigureStyle">
    <w:name w:val="Figure Style"/>
    <w:basedOn w:val="BodyText"/>
    <w:uiPriority w:val="6"/>
    <w:qFormat/>
    <w:rsid w:val="00FE7A02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rsid w:val="003333D4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39"/>
    <w:rsid w:val="003333D4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685A6C"/>
    <w:pPr>
      <w:numPr>
        <w:numId w:val="8"/>
      </w:numPr>
    </w:pPr>
  </w:style>
  <w:style w:type="numbering" w:customStyle="1" w:styleId="ListParagraph">
    <w:name w:val="List_Paragraph"/>
    <w:uiPriority w:val="99"/>
    <w:rsid w:val="00685A6C"/>
    <w:pPr>
      <w:numPr>
        <w:numId w:val="9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2"/>
    <w:qFormat/>
    <w:rsid w:val="00685A6C"/>
    <w:pPr>
      <w:numPr>
        <w:numId w:val="6"/>
      </w:numPr>
    </w:pPr>
  </w:style>
  <w:style w:type="numbering" w:customStyle="1" w:styleId="ListAlpha">
    <w:name w:val="List_Alpha"/>
    <w:uiPriority w:val="99"/>
    <w:rsid w:val="00685A6C"/>
    <w:pPr>
      <w:numPr>
        <w:numId w:val="6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4D001A"/>
    <w:pPr>
      <w:tabs>
        <w:tab w:val="left" w:pos="1134"/>
      </w:tabs>
      <w:ind w:left="1134" w:hanging="1134"/>
    </w:pPr>
  </w:style>
  <w:style w:type="paragraph" w:customStyle="1" w:styleId="Disclaimer">
    <w:name w:val="Disclaimer"/>
    <w:basedOn w:val="Normal"/>
    <w:uiPriority w:val="99"/>
    <w:semiHidden/>
    <w:rsid w:val="00AA1DEA"/>
    <w:pPr>
      <w:spacing w:before="180" w:after="180" w:line="264" w:lineRule="auto"/>
    </w:pPr>
    <w:rPr>
      <w:color w:val="333333"/>
      <w:sz w:val="14"/>
      <w:lang w:val="en-GB"/>
    </w:rPr>
  </w:style>
  <w:style w:type="character" w:styleId="FollowedHyperlink">
    <w:name w:val="FollowedHyperlink"/>
    <w:basedOn w:val="DefaultParagraphFont"/>
    <w:uiPriority w:val="13"/>
    <w:rsid w:val="0092101C"/>
    <w:rPr>
      <w:color w:val="23619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685A6C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685A6C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685A6C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685A6C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685A6C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685A6C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85A6C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85A6C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85A6C"/>
    <w:pPr>
      <w:numPr>
        <w:ilvl w:val="4"/>
      </w:numPr>
    </w:pPr>
  </w:style>
  <w:style w:type="paragraph" w:customStyle="1" w:styleId="ListBullet6">
    <w:name w:val="List Bullet 6"/>
    <w:basedOn w:val="ListBullet0"/>
    <w:uiPriority w:val="19"/>
    <w:rsid w:val="00685A6C"/>
    <w:pPr>
      <w:numPr>
        <w:ilvl w:val="5"/>
      </w:numPr>
    </w:pPr>
  </w:style>
  <w:style w:type="paragraph" w:styleId="ListNumber2">
    <w:name w:val="List Number 2"/>
    <w:basedOn w:val="ListNumber0"/>
    <w:uiPriority w:val="19"/>
    <w:rsid w:val="00685A6C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685A6C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685A6C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685A6C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685A6C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685A6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685A6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685A6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685A6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685A6C"/>
    <w:pPr>
      <w:numPr>
        <w:ilvl w:val="5"/>
      </w:numPr>
    </w:pPr>
  </w:style>
  <w:style w:type="numbering" w:customStyle="1" w:styleId="ListBullet">
    <w:name w:val="List_Bullet"/>
    <w:uiPriority w:val="99"/>
    <w:rsid w:val="00685A6C"/>
    <w:pPr>
      <w:numPr>
        <w:numId w:val="7"/>
      </w:numPr>
    </w:pPr>
  </w:style>
  <w:style w:type="numbering" w:customStyle="1" w:styleId="ListNumberedHeadings">
    <w:name w:val="List_NumberedHeadings"/>
    <w:rsid w:val="003A08A5"/>
    <w:pPr>
      <w:numPr>
        <w:numId w:val="2"/>
      </w:numPr>
    </w:pPr>
  </w:style>
  <w:style w:type="numbering" w:customStyle="1" w:styleId="ListTableBullet">
    <w:name w:val="List_TableBullet"/>
    <w:uiPriority w:val="99"/>
    <w:rsid w:val="00F450BB"/>
    <w:pPr>
      <w:numPr>
        <w:numId w:val="3"/>
      </w:numPr>
    </w:pPr>
  </w:style>
  <w:style w:type="numbering" w:customStyle="1" w:styleId="ListTableNumber">
    <w:name w:val="List_TableNumber"/>
    <w:uiPriority w:val="99"/>
    <w:rsid w:val="00F450BB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F450BB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F450BB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yLineTable">
    <w:name w:val="Grey Line Table"/>
    <w:basedOn w:val="TableNormal"/>
    <w:uiPriority w:val="99"/>
    <w:rsid w:val="00F450BB"/>
    <w:pPr>
      <w:spacing w:after="0"/>
      <w:ind w:left="113" w:right="113"/>
    </w:pPr>
    <w:tblPr>
      <w:tblStyleRowBandSize w:val="1"/>
      <w:tblStyleColBandSize w:val="1"/>
      <w:tblBorders>
        <w:top w:val="single" w:sz="8" w:space="0" w:color="D9D9D6" w:themeColor="text2"/>
        <w:bottom w:val="single" w:sz="8" w:space="0" w:color="D9D9D6" w:themeColor="text2"/>
        <w:insideH w:val="single" w:sz="8" w:space="0" w:color="D9D9D6" w:themeColor="text2"/>
      </w:tblBorders>
      <w:tblCellMar>
        <w:left w:w="0" w:type="dxa"/>
        <w:right w:w="0" w:type="dxa"/>
      </w:tblCellMar>
    </w:tblPr>
    <w:trPr>
      <w:cantSplit/>
    </w:tr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2"/>
      </w:rPr>
      <w:tblPr/>
      <w:trPr>
        <w:cantSplit w:val="0"/>
        <w:tblHeader/>
      </w:trPr>
      <w:tcPr>
        <w:shd w:val="clear" w:color="auto" w:fill="D9D9D6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tblPr/>
      <w:tcPr>
        <w:tcBorders>
          <w:insideH w:val="single" w:sz="4" w:space="0" w:color="F2F2F2" w:themeColor="background2" w:themeShade="F2"/>
        </w:tcBorders>
        <w:shd w:val="clear" w:color="auto" w:fill="D9D9D6" w:themeFill="text2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F2F2F2" w:themeFill="background2" w:themeFillShade="F2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IntroParagraph">
    <w:name w:val="Intro Paragraph"/>
    <w:basedOn w:val="Normal"/>
    <w:qFormat/>
    <w:rsid w:val="00751C48"/>
    <w:pPr>
      <w:spacing w:before="240" w:after="240" w:line="264" w:lineRule="auto"/>
    </w:pPr>
    <w:rPr>
      <w:color w:val="00A3AD" w:themeColor="accent3"/>
      <w:sz w:val="22"/>
    </w:rPr>
  </w:style>
  <w:style w:type="paragraph" w:customStyle="1" w:styleId="Pullouttext">
    <w:name w:val="Pullout text"/>
    <w:basedOn w:val="Normal"/>
    <w:uiPriority w:val="3"/>
    <w:qFormat/>
    <w:rsid w:val="000F4D72"/>
    <w:pPr>
      <w:pBdr>
        <w:top w:val="single" w:sz="48" w:space="1" w:color="D5CB9F"/>
        <w:left w:val="single" w:sz="48" w:space="4" w:color="D5CB9F"/>
        <w:bottom w:val="single" w:sz="48" w:space="1" w:color="D5CB9F"/>
        <w:right w:val="single" w:sz="48" w:space="4" w:color="D5CB9F"/>
      </w:pBdr>
      <w:shd w:val="clear" w:color="auto" w:fill="D5CB9F"/>
      <w:spacing w:before="180" w:after="180" w:line="264" w:lineRule="auto"/>
    </w:pPr>
  </w:style>
  <w:style w:type="table" w:styleId="TableContemporary">
    <w:name w:val="Table Contemporary"/>
    <w:basedOn w:val="TableNormal"/>
    <w:uiPriority w:val="99"/>
    <w:semiHidden/>
    <w:unhideWhenUsed/>
    <w:rsid w:val="00D749CB"/>
    <w:pPr>
      <w:spacing w:before="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749CB"/>
    <w:pPr>
      <w:spacing w:before="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D749CB"/>
    <w:pPr>
      <w:spacing w:before="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Theme">
    <w:name w:val="Table Theme"/>
    <w:basedOn w:val="TableNormal"/>
    <w:uiPriority w:val="99"/>
    <w:semiHidden/>
    <w:unhideWhenUsed/>
    <w:rsid w:val="00D749C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Message">
    <w:name w:val="Information Message"/>
    <w:basedOn w:val="Pullouttext"/>
    <w:uiPriority w:val="7"/>
    <w:qFormat/>
    <w:rsid w:val="00E22CA2"/>
    <w:pPr>
      <w:pBdr>
        <w:top w:val="single" w:sz="48" w:space="1" w:color="9ADBE8" w:themeColor="accent5"/>
        <w:left w:val="single" w:sz="48" w:space="4" w:color="9ADBE8" w:themeColor="accent5"/>
        <w:bottom w:val="single" w:sz="48" w:space="1" w:color="9ADBE8" w:themeColor="accent5"/>
        <w:right w:val="single" w:sz="48" w:space="4" w:color="9ADBE8" w:themeColor="accent5"/>
      </w:pBdr>
      <w:shd w:val="clear" w:color="auto" w:fill="9ADBE8" w:themeFill="accent5"/>
    </w:pPr>
  </w:style>
  <w:style w:type="paragraph" w:customStyle="1" w:styleId="Tip">
    <w:name w:val="Tip"/>
    <w:basedOn w:val="InformationMessage"/>
    <w:uiPriority w:val="7"/>
    <w:qFormat/>
    <w:rsid w:val="00E22CA2"/>
    <w:pPr>
      <w:pBdr>
        <w:top w:val="single" w:sz="48" w:space="1" w:color="BCE194" w:themeColor="accent6"/>
        <w:left w:val="single" w:sz="48" w:space="4" w:color="BCE194" w:themeColor="accent6"/>
        <w:bottom w:val="single" w:sz="48" w:space="1" w:color="BCE194" w:themeColor="accent6"/>
        <w:right w:val="single" w:sz="48" w:space="4" w:color="BCE194" w:themeColor="accent6"/>
      </w:pBdr>
      <w:shd w:val="clear" w:color="auto" w:fill="BCE194" w:themeFill="accent6"/>
    </w:pPr>
  </w:style>
  <w:style w:type="paragraph" w:customStyle="1" w:styleId="WarningorAlert">
    <w:name w:val="Warning or Alert"/>
    <w:basedOn w:val="InformationMessage"/>
    <w:uiPriority w:val="7"/>
    <w:qFormat/>
    <w:rsid w:val="00E22CA2"/>
    <w:pPr>
      <w:pBdr>
        <w:top w:val="single" w:sz="48" w:space="1" w:color="FED0B0"/>
        <w:left w:val="single" w:sz="48" w:space="4" w:color="FED0B0"/>
        <w:bottom w:val="single" w:sz="48" w:space="1" w:color="FED0B0"/>
        <w:right w:val="single" w:sz="48" w:space="4" w:color="FED0B0"/>
      </w:pBdr>
      <w:shd w:val="clear" w:color="auto" w:fill="FED0B0"/>
    </w:pPr>
  </w:style>
  <w:style w:type="table" w:customStyle="1" w:styleId="TealTable">
    <w:name w:val="Teal Table"/>
    <w:basedOn w:val="GreyLineTable"/>
    <w:uiPriority w:val="99"/>
    <w:rsid w:val="00F450BB"/>
    <w:tblPr>
      <w:tblBorders>
        <w:top w:val="none" w:sz="0" w:space="0" w:color="auto"/>
        <w:bottom w:val="none" w:sz="0" w:space="0" w:color="auto"/>
        <w:insideH w:val="none" w:sz="0" w:space="0" w:color="auto"/>
        <w:insideV w:val="single" w:sz="8" w:space="0" w:color="FFFFFF" w:themeColor="background1"/>
      </w:tblBorders>
    </w:tblPr>
    <w:tcPr>
      <w:shd w:val="clear" w:color="auto" w:fill="E3F3F5"/>
    </w:tcPr>
    <w:tblStylePr w:type="firstRow">
      <w:pPr>
        <w:keepNext/>
        <w:wordWrap/>
      </w:pPr>
      <w:rPr>
        <w:rFonts w:ascii="Arial" w:hAnsi="Arial"/>
        <w:b w:val="0"/>
        <w:color w:val="FFFFFF" w:themeColor="background1"/>
        <w:sz w:val="22"/>
      </w:rPr>
      <w:tblPr/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A3AD" w:themeFill="accent3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A3AD" w:themeFill="accent3"/>
      </w:tcPr>
    </w:tblStylePr>
    <w:tblStylePr w:type="lastCol">
      <w:rPr>
        <w:b/>
      </w:rPr>
      <w:tblPr/>
      <w:tcPr>
        <w:shd w:val="clear" w:color="auto" w:fill="8AD0DA"/>
      </w:tcPr>
    </w:tblStylePr>
    <w:tblStylePr w:type="band2Vert">
      <w:tblPr/>
      <w:tcPr>
        <w:shd w:val="clear" w:color="auto" w:fill="B1E0E6"/>
      </w:tcPr>
    </w:tblStylePr>
    <w:tblStylePr w:type="band2Horz">
      <w:tblPr/>
      <w:tcPr>
        <w:shd w:val="clear" w:color="auto" w:fill="B1E0E6"/>
      </w:tcPr>
    </w:tblStylePr>
  </w:style>
  <w:style w:type="table" w:customStyle="1" w:styleId="xTableNoBorders">
    <w:name w:val="x Table No Borders"/>
    <w:basedOn w:val="TableNormal"/>
    <w:uiPriority w:val="99"/>
    <w:rsid w:val="00685A6C"/>
    <w:pPr>
      <w:spacing w:before="0" w:after="0"/>
    </w:pPr>
    <w:tblPr/>
  </w:style>
  <w:style w:type="table" w:customStyle="1" w:styleId="BlueTable">
    <w:name w:val="Blue Table"/>
    <w:basedOn w:val="GreyLineTable"/>
    <w:uiPriority w:val="99"/>
    <w:rsid w:val="00F450BB"/>
    <w:tblPr>
      <w:tblBorders>
        <w:top w:val="single" w:sz="8" w:space="0" w:color="9ADBE8" w:themeColor="accent5"/>
        <w:bottom w:val="single" w:sz="8" w:space="0" w:color="9ADBE8" w:themeColor="accent5"/>
        <w:insideH w:val="single" w:sz="8" w:space="0" w:color="9ADBE8" w:themeColor="accent5"/>
      </w:tblBorders>
    </w:tblPr>
    <w:tblStylePr w:type="firstRow">
      <w:pPr>
        <w:keepNext/>
        <w:wordWrap/>
      </w:pPr>
      <w:rPr>
        <w:rFonts w:ascii="Arial" w:hAnsi="Arial"/>
        <w:b w:val="0"/>
        <w:color w:val="FFFFFF" w:themeColor="background1"/>
        <w:sz w:val="22"/>
      </w:rPr>
      <w:tblPr/>
      <w:trPr>
        <w:cantSplit w:val="0"/>
        <w:tblHeader/>
      </w:trPr>
      <w:tcPr>
        <w:tcBorders>
          <w:top w:val="single" w:sz="8" w:space="0" w:color="9ADBE8" w:themeColor="accent5"/>
        </w:tcBorders>
        <w:shd w:val="clear" w:color="auto" w:fill="236192" w:themeFill="accent1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2F2F2" w:themeColor="background2" w:themeShade="F2"/>
        </w:tcBorders>
        <w:shd w:val="clear" w:color="auto" w:fill="236192" w:themeFill="accent1"/>
      </w:tcPr>
    </w:tblStylePr>
    <w:tblStylePr w:type="lastCol">
      <w:rPr>
        <w:b/>
      </w:rPr>
      <w:tblPr/>
      <w:tcPr>
        <w:shd w:val="clear" w:color="auto" w:fill="BBE4EF"/>
      </w:tcPr>
    </w:tblStylePr>
    <w:tblStylePr w:type="band2Vert">
      <w:tblPr/>
      <w:tcPr>
        <w:shd w:val="clear" w:color="auto" w:fill="D0ECF4"/>
      </w:tcPr>
    </w:tblStylePr>
    <w:tblStylePr w:type="band2Horz">
      <w:tblPr/>
      <w:tcPr>
        <w:shd w:val="clear" w:color="auto" w:fill="D0ECF4"/>
      </w:tcPr>
    </w:tblStylePr>
  </w:style>
  <w:style w:type="table" w:customStyle="1" w:styleId="GreyGridTable">
    <w:name w:val="Grey Grid Table"/>
    <w:basedOn w:val="GreyLineTable"/>
    <w:uiPriority w:val="99"/>
    <w:rsid w:val="00F450BB"/>
    <w:tblPr>
      <w:tblBorders>
        <w:top w:val="single" w:sz="6" w:space="0" w:color="D9D9D6" w:themeColor="text2"/>
        <w:left w:val="single" w:sz="6" w:space="0" w:color="D9D9D6" w:themeColor="text2"/>
        <w:bottom w:val="single" w:sz="6" w:space="0" w:color="D9D9D6" w:themeColor="text2"/>
        <w:right w:val="single" w:sz="6" w:space="0" w:color="D9D9D6" w:themeColor="text2"/>
        <w:insideH w:val="single" w:sz="6" w:space="0" w:color="D9D9D6" w:themeColor="text2"/>
        <w:insideV w:val="single" w:sz="6" w:space="0" w:color="D9D9D6" w:themeColor="text2"/>
      </w:tblBorders>
    </w:tbl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2"/>
      </w:rPr>
      <w:tblPr/>
      <w:trPr>
        <w:cantSplit w:val="0"/>
        <w:tblHeader/>
      </w:trPr>
      <w:tcPr>
        <w:tcBorders>
          <w:top w:val="single" w:sz="6" w:space="0" w:color="D9D9D6" w:themeColor="text2"/>
          <w:left w:val="single" w:sz="6" w:space="0" w:color="D9D9D6" w:themeColor="text2"/>
          <w:bottom w:val="single" w:sz="6" w:space="0" w:color="D9D9D6" w:themeColor="text2"/>
          <w:right w:val="single" w:sz="6" w:space="0" w:color="D9D9D6" w:themeColor="text2"/>
          <w:insideH w:val="single" w:sz="6" w:space="0" w:color="D9D9D6" w:themeColor="text2"/>
          <w:insideV w:val="single" w:sz="6" w:space="0" w:color="D9D9D6" w:themeColor="text2"/>
        </w:tcBorders>
        <w:shd w:val="clear" w:color="auto" w:fill="D9D9D6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tblPr/>
      <w:tcPr>
        <w:tcBorders>
          <w:insideH w:val="single" w:sz="4" w:space="0" w:color="F2F2F2" w:themeColor="background2" w:themeShade="F2"/>
        </w:tcBorders>
        <w:shd w:val="clear" w:color="auto" w:fill="D9D9D6" w:themeFill="text2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F2F2F2" w:themeFill="background2" w:themeFillShade="F2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character" w:customStyle="1" w:styleId="NoSpacingChar">
    <w:name w:val="No Spacing Char"/>
    <w:link w:val="NoSpacing"/>
    <w:uiPriority w:val="1"/>
    <w:locked/>
    <w:rsid w:val="001C3AFA"/>
  </w:style>
  <w:style w:type="paragraph" w:styleId="NoSpacing">
    <w:name w:val="No Spacing"/>
    <w:link w:val="NoSpacingChar"/>
    <w:uiPriority w:val="1"/>
    <w:qFormat/>
    <w:rsid w:val="001C3AFA"/>
    <w:pPr>
      <w:spacing w:before="0" w:after="0"/>
    </w:pPr>
  </w:style>
  <w:style w:type="numbering" w:customStyle="1" w:styleId="ListTableNumber1">
    <w:name w:val="List_TableNumber1"/>
    <w:uiPriority w:val="99"/>
    <w:rsid w:val="00EF55A5"/>
  </w:style>
  <w:style w:type="numbering" w:customStyle="1" w:styleId="ListParagraph1">
    <w:name w:val="List_Paragraph1"/>
    <w:uiPriority w:val="99"/>
    <w:rsid w:val="00C00BCF"/>
  </w:style>
  <w:style w:type="paragraph" w:styleId="PlainText">
    <w:name w:val="Plain Text"/>
    <w:basedOn w:val="Normal"/>
    <w:link w:val="PlainTextChar"/>
    <w:uiPriority w:val="99"/>
    <w:semiHidden/>
    <w:unhideWhenUsed/>
    <w:rsid w:val="00A80A3F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80A3F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C475B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C51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1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1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1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1CB"/>
    <w:rPr>
      <w:b/>
      <w:bCs/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Bullet point Char,CV text Char,Dot pt Char,F5 List Paragraph Char,FooterText Char,L Char,List Paragraph111 Char,List Paragraph2 Char,Medium Grid 1 - Accent 21 Char,列 Char"/>
    <w:basedOn w:val="DefaultParagraphFont"/>
    <w:link w:val="ListParagraph0"/>
    <w:uiPriority w:val="34"/>
    <w:qFormat/>
    <w:locked/>
    <w:rsid w:val="00F451F8"/>
    <w:rPr>
      <w:rFonts w:eastAsia="Times New Roman" w:cs="Times New Roman"/>
      <w:sz w:val="20"/>
      <w:szCs w:val="24"/>
      <w:lang w:eastAsia="en-AU"/>
    </w:rPr>
  </w:style>
  <w:style w:type="table" w:styleId="TableGridLight">
    <w:name w:val="Grid Table Light"/>
    <w:basedOn w:val="TableNormal"/>
    <w:uiPriority w:val="40"/>
    <w:rsid w:val="00897233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ielddetails">
    <w:name w:val="Field details"/>
    <w:basedOn w:val="Normal"/>
    <w:link w:val="FielddetailsChar"/>
    <w:qFormat/>
    <w:rsid w:val="003A11EA"/>
    <w:pPr>
      <w:spacing w:after="120"/>
      <w:contextualSpacing/>
    </w:pPr>
    <w:rPr>
      <w:color w:val="A6A6A6" w:themeColor="background1" w:themeShade="A6"/>
      <w:sz w:val="16"/>
      <w:szCs w:val="18"/>
    </w:rPr>
  </w:style>
  <w:style w:type="character" w:customStyle="1" w:styleId="FielddetailsChar">
    <w:name w:val="Field details Char"/>
    <w:basedOn w:val="DefaultParagraphFont"/>
    <w:link w:val="Fielddetails"/>
    <w:rsid w:val="003A11EA"/>
    <w:rPr>
      <w:color w:val="A6A6A6" w:themeColor="background1" w:themeShade="A6"/>
      <w:sz w:val="16"/>
      <w:szCs w:val="18"/>
    </w:rPr>
  </w:style>
  <w:style w:type="paragraph" w:customStyle="1" w:styleId="WordLimit">
    <w:name w:val="WordLimit"/>
    <w:basedOn w:val="Normal"/>
    <w:link w:val="WordLimitChar"/>
    <w:qFormat/>
    <w:rsid w:val="006464BD"/>
    <w:rPr>
      <w:i/>
      <w:iCs/>
      <w:sz w:val="18"/>
      <w:szCs w:val="20"/>
    </w:rPr>
  </w:style>
  <w:style w:type="character" w:customStyle="1" w:styleId="WordLimitChar">
    <w:name w:val="WordLimit Char"/>
    <w:basedOn w:val="DefaultParagraphFont"/>
    <w:link w:val="WordLimit"/>
    <w:rsid w:val="006464BD"/>
    <w:rPr>
      <w:i/>
      <w:iCs/>
      <w:sz w:val="18"/>
      <w:szCs w:val="20"/>
    </w:rPr>
  </w:style>
  <w:style w:type="paragraph" w:customStyle="1" w:styleId="Divider">
    <w:name w:val="Divider"/>
    <w:basedOn w:val="Normal"/>
    <w:link w:val="DividerChar"/>
    <w:qFormat/>
    <w:rsid w:val="002B2FC0"/>
    <w:pPr>
      <w:spacing w:before="120" w:after="120"/>
    </w:pPr>
  </w:style>
  <w:style w:type="character" w:customStyle="1" w:styleId="DividerChar">
    <w:name w:val="Divider Char"/>
    <w:basedOn w:val="DefaultParagraphFont"/>
    <w:link w:val="Divider"/>
    <w:rsid w:val="002B2FC0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QLDTraumaSymposium@health.qld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lmuur\Downloads\2022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Metro North">
      <a:dk1>
        <a:sysClr val="windowText" lastClr="000000"/>
      </a:dk1>
      <a:lt1>
        <a:sysClr val="window" lastClr="FFFFFF"/>
      </a:lt1>
      <a:dk2>
        <a:srgbClr val="D9D9D6"/>
      </a:dk2>
      <a:lt2>
        <a:srgbClr val="FFFFFF"/>
      </a:lt2>
      <a:accent1>
        <a:srgbClr val="236192"/>
      </a:accent1>
      <a:accent2>
        <a:srgbClr val="00778B"/>
      </a:accent2>
      <a:accent3>
        <a:srgbClr val="00A3AD"/>
      </a:accent3>
      <a:accent4>
        <a:srgbClr val="6ECEB2"/>
      </a:accent4>
      <a:accent5>
        <a:srgbClr val="9ADBE8"/>
      </a:accent5>
      <a:accent6>
        <a:srgbClr val="BCE194"/>
      </a:accent6>
      <a:hlink>
        <a:srgbClr val="236192"/>
      </a:hlink>
      <a:folHlink>
        <a:srgbClr val="23619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6381-9587-4fbd-b4ae-025cae414701">
      <Terms xmlns="http://schemas.microsoft.com/office/infopath/2007/PartnerControls"/>
    </lcf76f155ced4ddcb4097134ff3c332f>
    <TaxCatchAll xmlns="3e035340-2944-4727-9f74-27603fa6c14a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8C85CCF470B74C8048986DF1CEA519" ma:contentTypeVersion="21" ma:contentTypeDescription="Create a new document." ma:contentTypeScope="" ma:versionID="f51ec7fa5ae03dae56e47b6d2d59b3fb">
  <xsd:schema xmlns:xsd="http://www.w3.org/2001/XMLSchema" xmlns:xs="http://www.w3.org/2001/XMLSchema" xmlns:p="http://schemas.microsoft.com/office/2006/metadata/properties" xmlns:ns1="http://schemas.microsoft.com/sharepoint/v3" xmlns:ns2="59ea6381-9587-4fbd-b4ae-025cae414701" xmlns:ns3="5bb5ab0b-a28e-4cf3-b831-22177cf9239e" xmlns:ns4="3e035340-2944-4727-9f74-27603fa6c14a" targetNamespace="http://schemas.microsoft.com/office/2006/metadata/properties" ma:root="true" ma:fieldsID="daeb976ceb4b74279869e579ab22f65b" ns1:_="" ns2:_="" ns3:_="" ns4:_="">
    <xsd:import namespace="http://schemas.microsoft.com/sharepoint/v3"/>
    <xsd:import namespace="59ea6381-9587-4fbd-b4ae-025cae414701"/>
    <xsd:import namespace="5bb5ab0b-a28e-4cf3-b831-22177cf9239e"/>
    <xsd:import namespace="3e035340-2944-4727-9f74-27603fa6c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6381-9587-4fbd-b4ae-025cae414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5ab0b-a28e-4cf3-b831-22177cf923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5340-2944-4727-9f74-27603fa6c14a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0fd58d11-5bc6-4e78-b04d-6a953ad0af81}" ma:internalName="TaxCatchAll" ma:showField="CatchAllData" ma:web="5bb5ab0b-a28e-4cf3-b831-22177cf923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25EA1B-409D-4557-9090-ABCED4BA2914}">
  <ds:schemaRefs>
    <ds:schemaRef ds:uri="http://schemas.microsoft.com/office/2006/metadata/properties"/>
    <ds:schemaRef ds:uri="http://schemas.microsoft.com/office/infopath/2007/PartnerControls"/>
    <ds:schemaRef ds:uri="59ea6381-9587-4fbd-b4ae-025cae414701"/>
    <ds:schemaRef ds:uri="3e035340-2944-4727-9f74-27603fa6c14a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B550554-3E41-4D47-A44A-C0113C2C6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1A6B8F-22BE-47E0-9FC5-22E85FD8D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ea6381-9587-4fbd-b4ae-025cae414701"/>
    <ds:schemaRef ds:uri="5bb5ab0b-a28e-4cf3-b831-22177cf9239e"/>
    <ds:schemaRef ds:uri="3e035340-2944-4727-9f74-27603fa6c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03C3D49-E11A-4A97-90CA-E16319A32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 Word template.dotx</Template>
  <TotalTime>29</TotalTime>
  <Pages>2</Pages>
  <Words>452</Words>
  <Characters>2527</Characters>
  <Application>Microsoft Office Word</Application>
  <DocSecurity>0</DocSecurity>
  <Lines>133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Health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Salisbury</dc:creator>
  <cp:keywords/>
  <dc:description/>
  <cp:lastModifiedBy>Kirsten Vallmuur</cp:lastModifiedBy>
  <cp:revision>28</cp:revision>
  <cp:lastPrinted>2020-09-08T04:39:00Z</cp:lastPrinted>
  <dcterms:created xsi:type="dcterms:W3CDTF">2026-04-22T22:49:00Z</dcterms:created>
  <dcterms:modified xsi:type="dcterms:W3CDTF">2026-04-22T23:59:00Z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0x010100148C85CCF470B74C8048986DF1CEA519</vt:lpwstr>
  </property>
  <property fmtid="{D5CDD505-2E9C-101B-9397-08002B2CF9AE}" pid="3" name="MediaServiceImageTags">
    <vt:lpwstr/>
  </property>
</Properties>
</file>